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FAD7E" w14:textId="77777777" w:rsidR="00346B9C" w:rsidRDefault="00346B9C" w:rsidP="00EE293E">
      <w:pPr>
        <w:pStyle w:val="NormalWeb"/>
        <w:spacing w:before="0" w:beforeAutospacing="0" w:after="0" w:afterAutospacing="0"/>
        <w:rPr>
          <w:rFonts w:ascii="Larken Bold" w:hAnsi="Larken Bold" w:cs="Open Sans"/>
          <w:color w:val="00645F"/>
          <w:sz w:val="40"/>
          <w:szCs w:val="40"/>
        </w:rPr>
      </w:pPr>
    </w:p>
    <w:p w14:paraId="71621153" w14:textId="784E1D84" w:rsidR="00346B9C" w:rsidRPr="00346B9C" w:rsidRDefault="00346B9C" w:rsidP="00EE293E">
      <w:pPr>
        <w:pStyle w:val="NormalWeb"/>
        <w:spacing w:before="0" w:beforeAutospacing="0" w:after="0" w:afterAutospacing="0"/>
        <w:rPr>
          <w:rFonts w:ascii="Larken Bold" w:hAnsi="Larken Bold" w:cs="Open Sans"/>
          <w:color w:val="00645F"/>
        </w:rPr>
      </w:pPr>
      <w:r w:rsidRPr="00346B9C">
        <w:rPr>
          <w:rFonts w:ascii="Larken Bold" w:hAnsi="Larken Bold" w:cs="Open Sans"/>
          <w:color w:val="00645F"/>
        </w:rPr>
        <w:t xml:space="preserve">ST PHILIPS CHRISTIAN EDUCATION </w:t>
      </w:r>
      <w:r w:rsidR="00EB0DB2">
        <w:rPr>
          <w:rFonts w:ascii="Larken Bold" w:hAnsi="Larken Bold" w:cs="Open Sans"/>
          <w:color w:val="00645F"/>
        </w:rPr>
        <w:t>BOARD OF DIRECTORS</w:t>
      </w:r>
    </w:p>
    <w:p w14:paraId="1D3891BD" w14:textId="350CED54" w:rsidR="00EE293E" w:rsidRPr="00346B9C" w:rsidRDefault="00346B9C" w:rsidP="00EE293E">
      <w:pPr>
        <w:pStyle w:val="NormalWeb"/>
        <w:spacing w:before="0" w:beforeAutospacing="0" w:after="0" w:afterAutospacing="0"/>
        <w:rPr>
          <w:rFonts w:ascii="Larken Bold" w:hAnsi="Larken Bold" w:cs="Open Sans"/>
          <w:color w:val="00645F"/>
          <w:sz w:val="40"/>
          <w:szCs w:val="40"/>
        </w:rPr>
      </w:pPr>
      <w:r w:rsidRPr="00346B9C">
        <w:rPr>
          <w:rFonts w:ascii="Larken Bold" w:hAnsi="Larken Bold" w:cs="Open Sans"/>
          <w:color w:val="00645F"/>
          <w:sz w:val="40"/>
          <w:szCs w:val="40"/>
        </w:rPr>
        <w:t xml:space="preserve">2026 </w:t>
      </w:r>
      <w:r w:rsidR="00125F33">
        <w:rPr>
          <w:rFonts w:ascii="Larken Bold" w:hAnsi="Larken Bold" w:cs="Open Sans"/>
          <w:color w:val="D55A1F"/>
          <w:sz w:val="40"/>
          <w:szCs w:val="40"/>
        </w:rPr>
        <w:t>DIRECTOR</w:t>
      </w:r>
      <w:r w:rsidR="00EB0DB2">
        <w:rPr>
          <w:rFonts w:ascii="Larken Bold" w:hAnsi="Larken Bold" w:cs="Open Sans"/>
          <w:color w:val="D55A1F"/>
          <w:sz w:val="40"/>
          <w:szCs w:val="40"/>
        </w:rPr>
        <w:t>SHIP</w:t>
      </w:r>
      <w:r w:rsidR="00556614">
        <w:rPr>
          <w:rFonts w:ascii="Larken Bold" w:hAnsi="Larken Bold" w:cs="Open Sans"/>
          <w:color w:val="00645F"/>
          <w:sz w:val="40"/>
          <w:szCs w:val="40"/>
        </w:rPr>
        <w:t xml:space="preserve"> APPLICATION FORM</w:t>
      </w:r>
    </w:p>
    <w:p w14:paraId="09FDC122" w14:textId="77777777" w:rsidR="00346B9C" w:rsidRDefault="00346B9C" w:rsidP="00EE293E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456C61F6" w14:textId="77777777" w:rsidR="00346B9C" w:rsidRDefault="00346B9C" w:rsidP="00EE293E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17C15864" w14:textId="020AAC0C" w:rsidR="00346B9C" w:rsidRDefault="00EB0DB2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To: The Board of Directors</w:t>
      </w:r>
    </w:p>
    <w:p w14:paraId="680976FF" w14:textId="77777777" w:rsidR="00EB0DB2" w:rsidRDefault="00EB0DB2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4B4919EF" w14:textId="2ED67F04" w:rsidR="00EB0DB2" w:rsidRDefault="00EB0DB2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St Philip’s Christian Education</w:t>
      </w:r>
    </w:p>
    <w:p w14:paraId="5CA6A570" w14:textId="54E54802" w:rsidR="00873D04" w:rsidRDefault="00873D04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30 Bridge Street</w:t>
      </w:r>
    </w:p>
    <w:p w14:paraId="0792CFAC" w14:textId="52DDAEFF" w:rsidR="00873D04" w:rsidRDefault="00873D04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Waratah  NSW  2298</w:t>
      </w:r>
    </w:p>
    <w:p w14:paraId="1E7DF1C0" w14:textId="77777777" w:rsidR="00873D04" w:rsidRDefault="00873D04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5EDCCEDB" w14:textId="31151F5C" w:rsidR="00873D04" w:rsidRDefault="00873D04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Dear Sir/Madam</w:t>
      </w:r>
    </w:p>
    <w:p w14:paraId="2B711E60" w14:textId="77777777" w:rsidR="00873D04" w:rsidRDefault="00873D04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7C034528" w14:textId="54ADE19F" w:rsidR="00873D04" w:rsidRDefault="00873D04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I desire to become a Director of St Philip’s Christian Education </w:t>
      </w:r>
      <w:r w:rsidR="00823256">
        <w:rPr>
          <w:rFonts w:ascii="Open Sans" w:hAnsi="Open Sans" w:cs="Open Sans"/>
          <w:color w:val="404040" w:themeColor="text1" w:themeTint="BF"/>
          <w:sz w:val="20"/>
          <w:szCs w:val="20"/>
        </w:rPr>
        <w:t>which is a company limited by guarantee and hereby make the following declaration:</w:t>
      </w:r>
    </w:p>
    <w:p w14:paraId="5EC6643B" w14:textId="5B78306C" w:rsidR="00823256" w:rsidRDefault="00823256" w:rsidP="00836B8E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5270C748" w14:textId="199E35A7" w:rsidR="00836B8E" w:rsidRDefault="00836B8E" w:rsidP="00836B8E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I will</w:t>
      </w:r>
    </w:p>
    <w:p w14:paraId="09538E3E" w14:textId="32E962A1" w:rsidR="00836B8E" w:rsidRDefault="00836B8E" w:rsidP="00836B8E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Protect and defend the purpose, integrity and vision of the organisation</w:t>
      </w:r>
    </w:p>
    <w:p w14:paraId="595EAAA2" w14:textId="581264B2" w:rsidR="00836B8E" w:rsidRDefault="00836B8E" w:rsidP="00836B8E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Support the purpose and foundational Christian Principles of St Philip’s Christian Education</w:t>
      </w:r>
    </w:p>
    <w:p w14:paraId="53DE4555" w14:textId="7115CAFB" w:rsidR="007E763E" w:rsidRDefault="007E763E" w:rsidP="00836B8E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Agree to comply with the company’s constitution, including paying the guarantee of $50</w:t>
      </w:r>
    </w:p>
    <w:p w14:paraId="11DFF1B3" w14:textId="597ADFA6" w:rsidR="007E763E" w:rsidRDefault="007E763E" w:rsidP="00836B8E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Be prepared to make both a financial and time commitment to the company</w:t>
      </w:r>
    </w:p>
    <w:p w14:paraId="6C78EF59" w14:textId="31B5FDA3" w:rsidR="007E763E" w:rsidRDefault="007E763E" w:rsidP="00836B8E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Complete and submit the attached skills matrix form</w:t>
      </w:r>
    </w:p>
    <w:p w14:paraId="25212E29" w14:textId="2CC6E5CD" w:rsidR="007E763E" w:rsidRDefault="00421FC4" w:rsidP="00836B8E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I have accepted Christ as Saviour and Lord and accordingly live and abide by the Nicene Creed and am in good standing in </w:t>
      </w:r>
      <w:r w:rsidR="007C79B2">
        <w:rPr>
          <w:rFonts w:ascii="Open Sans" w:hAnsi="Open Sans" w:cs="Open Sans"/>
          <w:color w:val="404040" w:themeColor="text1" w:themeTint="BF"/>
          <w:sz w:val="20"/>
          <w:szCs w:val="20"/>
        </w:rPr>
        <w:t>a church upholding the Apostolic Faith</w:t>
      </w:r>
    </w:p>
    <w:p w14:paraId="4BAB678B" w14:textId="7A23318E" w:rsidR="007C79B2" w:rsidRDefault="007C79B2" w:rsidP="007C79B2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79C4200F" w14:textId="69283E98" w:rsidR="007C79B2" w:rsidRDefault="007C79B2" w:rsidP="007C79B2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From 45.4 of the constitution:</w:t>
      </w:r>
    </w:p>
    <w:p w14:paraId="4E0DC507" w14:textId="6B0AAD9E" w:rsidR="007C79B2" w:rsidRPr="001C51BF" w:rsidRDefault="007C79B2" w:rsidP="007C79B2">
      <w:pPr>
        <w:pStyle w:val="NormalWeb"/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  <w:r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A person is eligible for the election as a director of SPCE if they:</w:t>
      </w:r>
    </w:p>
    <w:p w14:paraId="690BD605" w14:textId="53BA237C" w:rsidR="007C79B2" w:rsidRPr="001C51BF" w:rsidRDefault="007C79B2" w:rsidP="007C79B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  <w:r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Are a member of SPCE, or a representative of a member of SPCE (appointed under clause 30 of the constitution)</w:t>
      </w:r>
    </w:p>
    <w:p w14:paraId="694000BA" w14:textId="32434B87" w:rsidR="007C79B2" w:rsidRPr="001C51BF" w:rsidRDefault="007C79B2" w:rsidP="007C79B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  <w:r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Are nominated by two members or representatives</w:t>
      </w:r>
      <w:r w:rsidR="00B87D8E"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 xml:space="preserve"> of members entitled to vote (unless the person was previously elected as a director at a general meeting and has been a director since that meeting)</w:t>
      </w:r>
    </w:p>
    <w:p w14:paraId="178C3090" w14:textId="4405EC33" w:rsidR="00B87D8E" w:rsidRPr="001C51BF" w:rsidRDefault="00B87D8E" w:rsidP="007C79B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  <w:r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Give SPCE their signed commitment declaration</w:t>
      </w:r>
    </w:p>
    <w:p w14:paraId="75D37FA3" w14:textId="7FFF6F44" w:rsidR="00F71F73" w:rsidRPr="001C51BF" w:rsidRDefault="00F71F73" w:rsidP="007C79B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  <w:r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In the reasonable opinion of the members, satisfy the statements made in the commitment declaration</w:t>
      </w:r>
    </w:p>
    <w:p w14:paraId="4848D818" w14:textId="683F86F5" w:rsidR="00F71F73" w:rsidRPr="001C51BF" w:rsidRDefault="005A5833" w:rsidP="007C79B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  <w:r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Give SPCE their signed consent to act as a director of the company</w:t>
      </w:r>
    </w:p>
    <w:p w14:paraId="12DDE4D0" w14:textId="781E576C" w:rsidR="005A5833" w:rsidRPr="001C51BF" w:rsidRDefault="005A5833" w:rsidP="007C79B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  <w:r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 xml:space="preserve">Are not an employee of SPCE (pursuant to subclause 45.7 this </w:t>
      </w:r>
      <w:r w:rsidR="001C1174"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requirement does not apply to the Chief Executive Officer) and</w:t>
      </w:r>
    </w:p>
    <w:p w14:paraId="660D1B78" w14:textId="3E103A2C" w:rsidR="001C1174" w:rsidRDefault="001C1174" w:rsidP="007C79B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  <w:r w:rsidRPr="001C51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Are not ineligible to be a Director under the Corporations Act or the ACNC Act</w:t>
      </w:r>
    </w:p>
    <w:p w14:paraId="3F7720A9" w14:textId="77777777" w:rsidR="001C51BF" w:rsidRDefault="001C51BF" w:rsidP="001C51BF">
      <w:pPr>
        <w:pStyle w:val="NormalWeb"/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</w:p>
    <w:p w14:paraId="479401F2" w14:textId="77777777" w:rsidR="001C51BF" w:rsidRDefault="001C51BF" w:rsidP="001C51BF">
      <w:pPr>
        <w:pStyle w:val="NormalWeb"/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</w:p>
    <w:p w14:paraId="7E1E65D3" w14:textId="77777777" w:rsidR="001C51BF" w:rsidRDefault="001C51BF" w:rsidP="001C51BF">
      <w:pPr>
        <w:pStyle w:val="NormalWeb"/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</w:p>
    <w:p w14:paraId="69A48921" w14:textId="77777777" w:rsidR="001C51BF" w:rsidRDefault="001C51BF" w:rsidP="001C51BF">
      <w:pPr>
        <w:pStyle w:val="NormalWeb"/>
        <w:spacing w:before="0" w:beforeAutospacing="0" w:after="0" w:afterAutospacing="0"/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</w:pPr>
    </w:p>
    <w:p w14:paraId="3C722921" w14:textId="53F4F06C" w:rsidR="001C51BF" w:rsidRPr="001C51BF" w:rsidRDefault="001C51BF" w:rsidP="00874C34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Signed</w:t>
      </w:r>
      <w:r w:rsidR="00874C34"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 w:rsidR="00874C34">
        <w:rPr>
          <w:rFonts w:ascii="Open Sans" w:hAnsi="Open Sans" w:cs="Open Sans"/>
          <w:color w:val="404040" w:themeColor="text1" w:themeTint="BF"/>
          <w:sz w:val="20"/>
          <w:szCs w:val="20"/>
        </w:rPr>
        <w:tab/>
        <w:t>Dated</w:t>
      </w:r>
      <w:r w:rsidR="00874C34"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</w:p>
    <w:p w14:paraId="207E1308" w14:textId="77777777" w:rsidR="00346B9C" w:rsidRDefault="00346B9C" w:rsidP="00346B9C">
      <w:pPr>
        <w:pStyle w:val="NormalWeb"/>
        <w:spacing w:before="0" w:beforeAutospacing="0" w:after="0" w:afterAutospacing="0"/>
        <w:rPr>
          <w:rFonts w:ascii="Open Sans" w:hAnsi="Open Sans" w:cs="Open Sans"/>
          <w:b/>
          <w:bCs/>
          <w:color w:val="00645F"/>
          <w:sz w:val="20"/>
          <w:szCs w:val="20"/>
        </w:rPr>
      </w:pPr>
    </w:p>
    <w:p w14:paraId="170CBA2C" w14:textId="77777777" w:rsidR="00322E91" w:rsidRDefault="00322E91">
      <w:pPr>
        <w:rPr>
          <w:rFonts w:ascii="Open Sans" w:eastAsia="Times New Roman" w:hAnsi="Open Sans" w:cs="Open Sans"/>
          <w:sz w:val="20"/>
          <w:szCs w:val="20"/>
          <w:lang w:eastAsia="en-AU"/>
        </w:rPr>
      </w:pPr>
      <w:r>
        <w:rPr>
          <w:rFonts w:ascii="Open Sans" w:hAnsi="Open Sans" w:cs="Open Sans"/>
          <w:sz w:val="20"/>
        </w:rPr>
        <w:br w:type="page"/>
      </w:r>
    </w:p>
    <w:p w14:paraId="13AC7CDE" w14:textId="7B1DF8C5" w:rsidR="00322E91" w:rsidRDefault="00FF4F95" w:rsidP="00322E91">
      <w:pPr>
        <w:pStyle w:val="BodyText"/>
        <w:tabs>
          <w:tab w:val="left" w:pos="1134"/>
          <w:tab w:val="right" w:leader="underscore" w:pos="9923"/>
        </w:tabs>
        <w:rPr>
          <w:rFonts w:ascii="Larken Bold" w:hAnsi="Larken Bold" w:cs="Open Sans"/>
          <w:color w:val="D55A1F"/>
          <w:sz w:val="40"/>
          <w:szCs w:val="40"/>
        </w:rPr>
      </w:pPr>
      <w:r>
        <w:rPr>
          <w:rFonts w:ascii="Larken Bold" w:hAnsi="Larken Bold" w:cs="Open Sans"/>
          <w:color w:val="D55A1F"/>
          <w:sz w:val="40"/>
          <w:szCs w:val="40"/>
        </w:rPr>
        <w:lastRenderedPageBreak/>
        <w:t>APPLICANT’S DETAILS</w:t>
      </w:r>
    </w:p>
    <w:p w14:paraId="18A78699" w14:textId="77777777" w:rsidR="00FF4F95" w:rsidRPr="00FF4F95" w:rsidRDefault="00FF4F95" w:rsidP="00322E91">
      <w:pPr>
        <w:pStyle w:val="BodyText"/>
        <w:tabs>
          <w:tab w:val="left" w:pos="1134"/>
          <w:tab w:val="right" w:leader="underscore" w:pos="9923"/>
        </w:tabs>
        <w:rPr>
          <w:rFonts w:ascii="Larken Bold" w:hAnsi="Larken Bold" w:cs="Open Sans"/>
          <w:color w:val="D55A1F"/>
          <w:sz w:val="40"/>
          <w:szCs w:val="40"/>
        </w:rPr>
      </w:pPr>
    </w:p>
    <w:p w14:paraId="1E3472C7" w14:textId="77777777" w:rsidR="00322E91" w:rsidRDefault="00322E91" w:rsidP="00322E91">
      <w:pPr>
        <w:pStyle w:val="BodyText"/>
        <w:tabs>
          <w:tab w:val="left" w:pos="1134"/>
          <w:tab w:val="right" w:leader="underscore" w:pos="9923"/>
        </w:tabs>
        <w:rPr>
          <w:rFonts w:ascii="Open Sans" w:hAnsi="Open Sans" w:cs="Open Sans"/>
          <w:sz w:val="20"/>
        </w:rPr>
      </w:pPr>
    </w:p>
    <w:p w14:paraId="2C6DEF68" w14:textId="5B3F15CE" w:rsidR="00322E91" w:rsidRDefault="00322E91" w:rsidP="00322E91">
      <w:pPr>
        <w:pStyle w:val="BodyText"/>
        <w:tabs>
          <w:tab w:val="left" w:pos="1134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Full Name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</w:p>
    <w:p w14:paraId="1086422D" w14:textId="551A7945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3889F49" wp14:editId="76772D87">
                <wp:simplePos x="0" y="0"/>
                <wp:positionH relativeFrom="column">
                  <wp:posOffset>4537710</wp:posOffset>
                </wp:positionH>
                <wp:positionV relativeFrom="paragraph">
                  <wp:posOffset>32385</wp:posOffset>
                </wp:positionV>
                <wp:extent cx="828675" cy="238125"/>
                <wp:effectExtent l="9525" t="7620" r="9525" b="11430"/>
                <wp:wrapNone/>
                <wp:docPr id="54295278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7F9E17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Surname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889F4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57.3pt;margin-top:2.55pt;width:65.25pt;height:18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" filled="f" strokeweight="0">
                <v:stroke opacity="0"/>
                <v:textbox>
                  <w:txbxContent>
                    <w:p w14:paraId="417F9E17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Surname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B53A2B7" wp14:editId="01C28C2E">
                <wp:simplePos x="0" y="0"/>
                <wp:positionH relativeFrom="column">
                  <wp:posOffset>2270760</wp:posOffset>
                </wp:positionH>
                <wp:positionV relativeFrom="paragraph">
                  <wp:posOffset>32385</wp:posOffset>
                </wp:positionV>
                <wp:extent cx="781050" cy="238125"/>
                <wp:effectExtent l="9525" t="7620" r="9525" b="11430"/>
                <wp:wrapNone/>
                <wp:docPr id="201738914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D91D11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First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3A2B7" id="Text Box 11" o:spid="_x0000_s1027" type="#_x0000_t202" style="position:absolute;left:0;text-align:left;margin-left:178.8pt;margin-top:2.55pt;width:61.5pt;height:1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" filled="f" strokeweight="0">
                <v:stroke opacity="0"/>
                <v:textbox>
                  <w:txbxContent>
                    <w:p w14:paraId="61D91D11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First 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2960F3D" wp14:editId="4F38905A">
                <wp:simplePos x="0" y="0"/>
                <wp:positionH relativeFrom="column">
                  <wp:posOffset>1042035</wp:posOffset>
                </wp:positionH>
                <wp:positionV relativeFrom="paragraph">
                  <wp:posOffset>22860</wp:posOffset>
                </wp:positionV>
                <wp:extent cx="504825" cy="238125"/>
                <wp:effectExtent l="9525" t="7620" r="9525" b="11430"/>
                <wp:wrapNone/>
                <wp:docPr id="212304559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89F181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 w:rsidRPr="00A36C4E"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60F3D" id="Text Box 10" o:spid="_x0000_s1028" type="#_x0000_t202" style="position:absolute;left:0;text-align:left;margin-left:82.05pt;margin-top:1.8pt;width:39.75pt;height:18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" filled="f" strokeweight="0">
                <v:stroke opacity="0"/>
                <v:textbox>
                  <w:txbxContent>
                    <w:p w14:paraId="7D89F181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 w:rsidRPr="00A36C4E"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Title</w:t>
                      </w:r>
                    </w:p>
                  </w:txbxContent>
                </v:textbox>
              </v:shape>
            </w:pict>
          </mc:Fallback>
        </mc:AlternateContent>
      </w:r>
    </w:p>
    <w:p w14:paraId="09A56037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2868C35F" w14:textId="77777777" w:rsidR="00322E91" w:rsidRDefault="00322E91" w:rsidP="00322E91">
      <w:pPr>
        <w:pStyle w:val="BodyText"/>
        <w:tabs>
          <w:tab w:val="left" w:pos="1134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Address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</w:p>
    <w:p w14:paraId="561BDF7D" w14:textId="77777777" w:rsidR="00322E91" w:rsidRDefault="00322E91" w:rsidP="00322E91">
      <w:pPr>
        <w:pStyle w:val="BodyText"/>
        <w:tabs>
          <w:tab w:val="left" w:pos="1134"/>
          <w:tab w:val="right" w:leader="underscore" w:pos="9923"/>
        </w:tabs>
        <w:rPr>
          <w:rFonts w:ascii="Open Sans" w:hAnsi="Open Sans" w:cs="Open Sans"/>
          <w:sz w:val="20"/>
        </w:rPr>
      </w:pPr>
    </w:p>
    <w:p w14:paraId="06599F4C" w14:textId="779EA835" w:rsidR="00322E91" w:rsidRDefault="00322E91" w:rsidP="00322E91">
      <w:pPr>
        <w:pStyle w:val="BodyText"/>
        <w:tabs>
          <w:tab w:val="left" w:pos="1134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1D358F3" wp14:editId="2F3AA37C">
                <wp:simplePos x="0" y="0"/>
                <wp:positionH relativeFrom="column">
                  <wp:posOffset>4842510</wp:posOffset>
                </wp:positionH>
                <wp:positionV relativeFrom="paragraph">
                  <wp:posOffset>168910</wp:posOffset>
                </wp:positionV>
                <wp:extent cx="828675" cy="238125"/>
                <wp:effectExtent l="9525" t="7620" r="9525" b="11430"/>
                <wp:wrapNone/>
                <wp:docPr id="108134159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3D1CC8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Postcode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358F3" id="Text Box 9" o:spid="_x0000_s1029" type="#_x0000_t202" style="position:absolute;left:0;text-align:left;margin-left:381.3pt;margin-top:13.3pt;width:65.25pt;height:1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" filled="f" strokeweight="0">
                <v:stroke opacity="0"/>
                <v:textbox>
                  <w:txbxContent>
                    <w:p w14:paraId="793D1CC8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Postcode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408282F" wp14:editId="24A510F5">
                <wp:simplePos x="0" y="0"/>
                <wp:positionH relativeFrom="column">
                  <wp:posOffset>3108960</wp:posOffset>
                </wp:positionH>
                <wp:positionV relativeFrom="paragraph">
                  <wp:posOffset>149860</wp:posOffset>
                </wp:positionV>
                <wp:extent cx="828675" cy="238125"/>
                <wp:effectExtent l="9525" t="7620" r="9525" b="11430"/>
                <wp:wrapNone/>
                <wp:docPr id="105617285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612A5D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State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8282F" id="Text Box 8" o:spid="_x0000_s1030" type="#_x0000_t202" style="position:absolute;left:0;text-align:left;margin-left:244.8pt;margin-top:11.8pt;width:65.25pt;height:1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" filled="f" strokeweight="0">
                <v:stroke opacity="0"/>
                <v:textbox>
                  <w:txbxContent>
                    <w:p w14:paraId="09612A5D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State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7FA7EFA" wp14:editId="546F1B0A">
                <wp:simplePos x="0" y="0"/>
                <wp:positionH relativeFrom="column">
                  <wp:posOffset>908685</wp:posOffset>
                </wp:positionH>
                <wp:positionV relativeFrom="paragraph">
                  <wp:posOffset>168910</wp:posOffset>
                </wp:positionV>
                <wp:extent cx="828675" cy="238125"/>
                <wp:effectExtent l="9525" t="7620" r="9525" b="11430"/>
                <wp:wrapNone/>
                <wp:docPr id="62356310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A091B9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Suburb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A7EFA" id="Text Box 7" o:spid="_x0000_s1031" type="#_x0000_t202" style="position:absolute;left:0;text-align:left;margin-left:71.55pt;margin-top:13.3pt;width:65.25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" filled="f" strokeweight="0">
                <v:stroke opacity="0"/>
                <v:textbox>
                  <w:txbxContent>
                    <w:p w14:paraId="59A091B9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Suburb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</w:p>
    <w:p w14:paraId="3740D4C4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4D2F38D8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27A4A7E9" w14:textId="64D7E871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FE5DF83" wp14:editId="45E1070A">
                <wp:simplePos x="0" y="0"/>
                <wp:positionH relativeFrom="column">
                  <wp:posOffset>2527935</wp:posOffset>
                </wp:positionH>
                <wp:positionV relativeFrom="paragraph">
                  <wp:posOffset>164465</wp:posOffset>
                </wp:positionV>
                <wp:extent cx="828675" cy="238125"/>
                <wp:effectExtent l="9525" t="7620" r="9525" b="11430"/>
                <wp:wrapNone/>
                <wp:docPr id="14917987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9A0891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Mobile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5DF83" id="Text Box 6" o:spid="_x0000_s1032" type="#_x0000_t202" style="position:absolute;left:0;text-align:left;margin-left:199.05pt;margin-top:12.95pt;width:65.25pt;height:18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" filled="f" strokeweight="0">
                <v:stroke opacity="0"/>
                <v:textbox>
                  <w:txbxContent>
                    <w:p w14:paraId="199A0891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Mobile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sz w:val="20"/>
        </w:rPr>
        <w:t xml:space="preserve">Phone    </w:t>
      </w:r>
      <w:r>
        <w:rPr>
          <w:rFonts w:ascii="Open Sans" w:hAnsi="Open Sans" w:cs="Open Sans"/>
          <w:sz w:val="20"/>
        </w:rPr>
        <w:tab/>
      </w:r>
    </w:p>
    <w:p w14:paraId="72CA6FA1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5B297975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61257503" w14:textId="77777777" w:rsidR="00322E91" w:rsidRDefault="00322E91" w:rsidP="00322E91">
      <w:pPr>
        <w:pStyle w:val="BodyText"/>
        <w:tabs>
          <w:tab w:val="left" w:pos="1134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Email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</w:p>
    <w:p w14:paraId="7506E96D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2535E5AC" w14:textId="77777777" w:rsidR="00322E91" w:rsidRDefault="00322E91" w:rsidP="00322E91">
      <w:pPr>
        <w:pStyle w:val="BodyText"/>
        <w:tabs>
          <w:tab w:val="right" w:leader="underscore" w:pos="4820"/>
          <w:tab w:val="left" w:pos="4962"/>
          <w:tab w:val="right" w:leader="underscore" w:pos="9923"/>
        </w:tabs>
        <w:rPr>
          <w:rFonts w:ascii="Open Sans" w:hAnsi="Open Sans" w:cs="Open Sans"/>
          <w:sz w:val="20"/>
        </w:rPr>
      </w:pPr>
    </w:p>
    <w:p w14:paraId="1FB8C0B1" w14:textId="77777777" w:rsidR="00322E91" w:rsidRDefault="00322E91" w:rsidP="00322E91">
      <w:pPr>
        <w:pStyle w:val="BodyText"/>
        <w:tabs>
          <w:tab w:val="right" w:leader="underscore" w:pos="4820"/>
          <w:tab w:val="left" w:pos="4962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Occupation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  <w:t xml:space="preserve">Place of Employment  </w:t>
      </w:r>
      <w:r>
        <w:rPr>
          <w:rFonts w:ascii="Open Sans" w:hAnsi="Open Sans" w:cs="Open Sans"/>
          <w:sz w:val="20"/>
        </w:rPr>
        <w:tab/>
      </w:r>
    </w:p>
    <w:p w14:paraId="0DC50B8A" w14:textId="77777777" w:rsidR="00322E91" w:rsidRDefault="00322E91" w:rsidP="00322E91">
      <w:pPr>
        <w:pStyle w:val="BodyText"/>
        <w:tabs>
          <w:tab w:val="right" w:leader="underscore" w:pos="4820"/>
          <w:tab w:val="left" w:pos="4962"/>
          <w:tab w:val="right" w:leader="underscore" w:pos="9923"/>
        </w:tabs>
        <w:rPr>
          <w:rFonts w:ascii="Open Sans" w:hAnsi="Open Sans" w:cs="Open Sans"/>
          <w:sz w:val="20"/>
        </w:rPr>
      </w:pPr>
    </w:p>
    <w:p w14:paraId="5B585A50" w14:textId="77777777" w:rsidR="00322E91" w:rsidRDefault="00322E91" w:rsidP="00322E91">
      <w:pPr>
        <w:pStyle w:val="BodyText"/>
        <w:tabs>
          <w:tab w:val="right" w:leader="underscore" w:pos="4820"/>
          <w:tab w:val="left" w:pos="4962"/>
          <w:tab w:val="right" w:leader="underscore" w:pos="9923"/>
        </w:tabs>
        <w:rPr>
          <w:rFonts w:ascii="Open Sans" w:hAnsi="Open Sans" w:cs="Open Sans"/>
          <w:sz w:val="20"/>
        </w:rPr>
      </w:pPr>
    </w:p>
    <w:p w14:paraId="678D9D34" w14:textId="72966975" w:rsidR="00322E91" w:rsidRDefault="00322E91" w:rsidP="00322E91">
      <w:pPr>
        <w:pStyle w:val="BodyText"/>
        <w:tabs>
          <w:tab w:val="right" w:leader="underscore" w:pos="4820"/>
          <w:tab w:val="left" w:pos="4962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Larken Bold" w:hAnsi="Larken Bold" w:cs="Open Sans"/>
          <w:noProof/>
          <w:color w:val="00645F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0BC8241" wp14:editId="2981C605">
                <wp:simplePos x="0" y="0"/>
                <wp:positionH relativeFrom="column">
                  <wp:posOffset>1308735</wp:posOffset>
                </wp:positionH>
                <wp:positionV relativeFrom="paragraph">
                  <wp:posOffset>142875</wp:posOffset>
                </wp:positionV>
                <wp:extent cx="828675" cy="238125"/>
                <wp:effectExtent l="9525" t="8890" r="9525" b="10160"/>
                <wp:wrapNone/>
                <wp:docPr id="90898855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A6EB51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dd/mm/</w:t>
                            </w:r>
                            <w:proofErr w:type="spellStart"/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yyyy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C8241" id="Text Box 5" o:spid="_x0000_s1033" type="#_x0000_t202" style="position:absolute;left:0;text-align:left;margin-left:103.05pt;margin-top:11.25pt;width:65.25pt;height:18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" filled="f" strokeweight="0">
                <v:stroke opacity="0"/>
                <v:textbox>
                  <w:txbxContent>
                    <w:p w14:paraId="5DA6EB51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dd/mm/yyyy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sz w:val="20"/>
        </w:rPr>
        <w:t xml:space="preserve">Date of Birth    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  <w:t xml:space="preserve">Director Identification number </w:t>
      </w:r>
      <w:r>
        <w:rPr>
          <w:rFonts w:ascii="Open Sans" w:hAnsi="Open Sans" w:cs="Open Sans"/>
          <w:sz w:val="20"/>
        </w:rPr>
        <w:tab/>
      </w:r>
    </w:p>
    <w:p w14:paraId="3ED4D48B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05EAAD9E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17134710" w14:textId="77777777" w:rsidR="00322E91" w:rsidRDefault="00322E91" w:rsidP="00322E91">
      <w:pPr>
        <w:pStyle w:val="BodyText"/>
        <w:tabs>
          <w:tab w:val="left" w:pos="1276"/>
          <w:tab w:val="right" w:leader="underscore" w:pos="4820"/>
          <w:tab w:val="left" w:pos="4962"/>
          <w:tab w:val="right" w:leader="underscore" w:pos="6804"/>
          <w:tab w:val="left" w:pos="6946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Place of Birth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  <w:t xml:space="preserve"> </w:t>
      </w:r>
      <w:r>
        <w:rPr>
          <w:rFonts w:ascii="Open Sans" w:hAnsi="Open Sans" w:cs="Open Sans"/>
          <w:sz w:val="20"/>
        </w:rPr>
        <w:tab/>
        <w:t>State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  <w:t>Country</w:t>
      </w:r>
      <w:r>
        <w:rPr>
          <w:rFonts w:ascii="Open Sans" w:hAnsi="Open Sans" w:cs="Open Sans"/>
          <w:sz w:val="20"/>
        </w:rPr>
        <w:tab/>
      </w:r>
    </w:p>
    <w:p w14:paraId="599A0149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04302A82" w14:textId="77777777" w:rsidR="00322E91" w:rsidRDefault="00322E91" w:rsidP="00322E91">
      <w:pPr>
        <w:pStyle w:val="BodyText"/>
        <w:tabs>
          <w:tab w:val="left" w:pos="2127"/>
          <w:tab w:val="right" w:leader="underscore" w:pos="9923"/>
        </w:tabs>
        <w:rPr>
          <w:rFonts w:ascii="Open Sans" w:hAnsi="Open Sans" w:cs="Open Sans"/>
          <w:sz w:val="20"/>
        </w:rPr>
      </w:pPr>
    </w:p>
    <w:p w14:paraId="46DB80A9" w14:textId="77777777" w:rsidR="00322E91" w:rsidRDefault="00322E91" w:rsidP="00322E91">
      <w:pPr>
        <w:pStyle w:val="BodyText"/>
        <w:tabs>
          <w:tab w:val="left" w:pos="2127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Other Directorships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</w:p>
    <w:p w14:paraId="6DE3BF83" w14:textId="77777777" w:rsidR="00322E91" w:rsidRDefault="00322E91" w:rsidP="00322E91">
      <w:pPr>
        <w:pStyle w:val="BodyText"/>
        <w:tabs>
          <w:tab w:val="right" w:leader="underscore" w:pos="9923"/>
        </w:tabs>
        <w:rPr>
          <w:rFonts w:ascii="Open Sans" w:hAnsi="Open Sans" w:cs="Open Sans"/>
          <w:sz w:val="20"/>
        </w:rPr>
      </w:pPr>
    </w:p>
    <w:p w14:paraId="553708EA" w14:textId="77777777" w:rsidR="00322E91" w:rsidRDefault="00322E91" w:rsidP="00322E91">
      <w:pPr>
        <w:pStyle w:val="BodyText"/>
        <w:tabs>
          <w:tab w:val="left" w:pos="2127"/>
          <w:tab w:val="right" w:leader="underscore" w:pos="9923"/>
        </w:tabs>
        <w:rPr>
          <w:rFonts w:ascii="Open Sans" w:hAnsi="Open Sans" w:cs="Open Sans"/>
          <w:sz w:val="20"/>
        </w:rPr>
      </w:pPr>
    </w:p>
    <w:p w14:paraId="3B5DCA75" w14:textId="77777777" w:rsidR="00322E91" w:rsidRDefault="00322E91" w:rsidP="00322E91">
      <w:pPr>
        <w:pStyle w:val="BodyText"/>
        <w:tabs>
          <w:tab w:val="left" w:pos="2127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Church Affiliation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</w:p>
    <w:p w14:paraId="046D902B" w14:textId="77777777" w:rsidR="00ED3AF0" w:rsidRDefault="00ED3AF0" w:rsidP="00322E91">
      <w:pPr>
        <w:pStyle w:val="BodyText"/>
        <w:tabs>
          <w:tab w:val="left" w:pos="2127"/>
          <w:tab w:val="right" w:leader="underscore" w:pos="9923"/>
        </w:tabs>
        <w:rPr>
          <w:rFonts w:ascii="Open Sans" w:hAnsi="Open Sans" w:cs="Open Sans"/>
          <w:sz w:val="20"/>
        </w:rPr>
      </w:pPr>
    </w:p>
    <w:p w14:paraId="270E4A43" w14:textId="77777777" w:rsidR="00ED3AF0" w:rsidRDefault="00ED3AF0" w:rsidP="00322E91">
      <w:pPr>
        <w:pStyle w:val="BodyText"/>
        <w:tabs>
          <w:tab w:val="left" w:pos="2127"/>
          <w:tab w:val="right" w:leader="underscore" w:pos="9923"/>
        </w:tabs>
        <w:rPr>
          <w:rFonts w:ascii="Open Sans" w:hAnsi="Open Sans" w:cs="Open Sans"/>
          <w:sz w:val="20"/>
        </w:rPr>
      </w:pPr>
    </w:p>
    <w:p w14:paraId="3F8204A8" w14:textId="3F42A58F" w:rsidR="00ED3AF0" w:rsidRDefault="00ED3AF0" w:rsidP="00322E91">
      <w:pPr>
        <w:pStyle w:val="BodyText"/>
        <w:tabs>
          <w:tab w:val="left" w:pos="2127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Formal Qualifications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</w:p>
    <w:p w14:paraId="182CAEFE" w14:textId="47CCE539" w:rsidR="00322E91" w:rsidRDefault="00456EB1" w:rsidP="00322E91">
      <w:pPr>
        <w:pStyle w:val="BodyText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A82A403" wp14:editId="339709D8">
                <wp:simplePos x="0" y="0"/>
                <wp:positionH relativeFrom="column">
                  <wp:posOffset>-171450</wp:posOffset>
                </wp:positionH>
                <wp:positionV relativeFrom="paragraph">
                  <wp:posOffset>147320</wp:posOffset>
                </wp:positionV>
                <wp:extent cx="6276975" cy="1943100"/>
                <wp:effectExtent l="0" t="0" r="28575" b="19050"/>
                <wp:wrapNone/>
                <wp:docPr id="112986135" name="Rectangle: Single Corner Rounde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1943100"/>
                        </a:xfrm>
                        <a:prstGeom prst="round1Rect">
                          <a:avLst/>
                        </a:prstGeom>
                        <a:noFill/>
                        <a:ln w="19050">
                          <a:solidFill>
                            <a:srgbClr val="F7EEE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9B7AA" id="Rectangle: Single Corner Rounded 13" o:spid="_x0000_s1026" style="position:absolute;margin-left:-13.5pt;margin-top:11.6pt;width:494.25pt;height:153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76975,1943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" path="m,l5953119,v178861,,323856,144995,323856,323856l6276975,1943100,,1943100,,xe" filled="f" strokecolor="#f7eee9" strokeweight="1.5pt">
                <v:stroke joinstyle="miter"/>
                <v:path arrowok="t" o:connecttype="custom" o:connectlocs="0,0;5953119,0;6276975,323856;6276975,1943100;0,1943100;0,0" o:connectangles="0,0,0,0,0,0"/>
              </v:shape>
            </w:pict>
          </mc:Fallback>
        </mc:AlternateContent>
      </w:r>
    </w:p>
    <w:p w14:paraId="0541FA81" w14:textId="77777777" w:rsidR="00322E91" w:rsidRPr="00B02966" w:rsidRDefault="00322E91" w:rsidP="00322E91">
      <w:pPr>
        <w:pStyle w:val="BodyText"/>
        <w:rPr>
          <w:rFonts w:ascii="Open Sans" w:hAnsi="Open Sans" w:cs="Open Sans"/>
          <w:sz w:val="20"/>
        </w:rPr>
      </w:pPr>
    </w:p>
    <w:p w14:paraId="4F33CB21" w14:textId="1F321ACC" w:rsidR="00322E91" w:rsidRPr="00B02966" w:rsidRDefault="00322E91" w:rsidP="00322E91">
      <w:pPr>
        <w:pStyle w:val="BodyText"/>
        <w:rPr>
          <w:rFonts w:ascii="Open Sans" w:hAnsi="Open Sans" w:cs="Open Sans"/>
          <w:sz w:val="20"/>
        </w:rPr>
      </w:pPr>
      <w:r w:rsidRPr="00B02966">
        <w:rPr>
          <w:rFonts w:ascii="Open Sans" w:hAnsi="Open Sans" w:cs="Open Sans"/>
          <w:sz w:val="20"/>
        </w:rPr>
        <w:t xml:space="preserve">The following </w:t>
      </w:r>
      <w:r w:rsidR="00456EB1" w:rsidRPr="00456EB1">
        <w:rPr>
          <w:rFonts w:ascii="Open Sans" w:hAnsi="Open Sans" w:cs="Open Sans"/>
          <w:b/>
          <w:bCs/>
          <w:color w:val="D55A1F"/>
          <w:sz w:val="20"/>
        </w:rPr>
        <w:t>MEMBERS</w:t>
      </w:r>
      <w:r>
        <w:rPr>
          <w:rFonts w:ascii="Open Sans" w:hAnsi="Open Sans" w:cs="Open Sans"/>
          <w:sz w:val="20"/>
        </w:rPr>
        <w:t xml:space="preserve"> </w:t>
      </w:r>
      <w:r w:rsidRPr="00B02966">
        <w:rPr>
          <w:rFonts w:ascii="Open Sans" w:hAnsi="Open Sans" w:cs="Open Sans"/>
          <w:sz w:val="20"/>
        </w:rPr>
        <w:t>support this application:</w:t>
      </w:r>
    </w:p>
    <w:p w14:paraId="11048789" w14:textId="307091EB" w:rsidR="00322E91" w:rsidRDefault="00322E91" w:rsidP="00322E91">
      <w:pPr>
        <w:pStyle w:val="BodyText"/>
        <w:rPr>
          <w:rFonts w:ascii="Open Sans" w:hAnsi="Open Sans" w:cs="Open Sans"/>
          <w:i/>
          <w:sz w:val="20"/>
        </w:rPr>
      </w:pPr>
      <w:r w:rsidRPr="00B02966">
        <w:rPr>
          <w:rFonts w:ascii="Open Sans" w:hAnsi="Open Sans" w:cs="Open Sans"/>
          <w:i/>
          <w:sz w:val="20"/>
        </w:rPr>
        <w:t xml:space="preserve">“We believe the above applicant to be a suitable person to be accepted for </w:t>
      </w:r>
      <w:r>
        <w:rPr>
          <w:rFonts w:ascii="Open Sans" w:hAnsi="Open Sans" w:cs="Open Sans"/>
          <w:i/>
          <w:sz w:val="20"/>
        </w:rPr>
        <w:t>director</w:t>
      </w:r>
      <w:r w:rsidRPr="00B02966">
        <w:rPr>
          <w:rFonts w:ascii="Open Sans" w:hAnsi="Open Sans" w:cs="Open Sans"/>
          <w:i/>
          <w:sz w:val="20"/>
        </w:rPr>
        <w:t xml:space="preserve">ship of </w:t>
      </w:r>
      <w:r>
        <w:rPr>
          <w:rFonts w:ascii="Open Sans" w:hAnsi="Open Sans" w:cs="Open Sans"/>
          <w:i/>
          <w:sz w:val="20"/>
        </w:rPr>
        <w:t>SPCE</w:t>
      </w:r>
      <w:r w:rsidRPr="00B02966">
        <w:rPr>
          <w:rFonts w:ascii="Open Sans" w:hAnsi="Open Sans" w:cs="Open Sans"/>
          <w:i/>
          <w:sz w:val="20"/>
        </w:rPr>
        <w:t>”</w:t>
      </w:r>
    </w:p>
    <w:p w14:paraId="12EDB362" w14:textId="77777777" w:rsidR="00ED3AF0" w:rsidRPr="00B02966" w:rsidRDefault="00ED3AF0" w:rsidP="00322E91">
      <w:pPr>
        <w:pStyle w:val="BodyText"/>
        <w:rPr>
          <w:rFonts w:ascii="Open Sans" w:hAnsi="Open Sans" w:cs="Open Sans"/>
          <w:i/>
          <w:sz w:val="20"/>
        </w:rPr>
      </w:pPr>
    </w:p>
    <w:p w14:paraId="75D03E60" w14:textId="77777777" w:rsidR="00322E91" w:rsidRPr="00B02966" w:rsidRDefault="00322E91" w:rsidP="00322E91">
      <w:pPr>
        <w:pStyle w:val="BodyText"/>
        <w:rPr>
          <w:rFonts w:ascii="Open Sans" w:hAnsi="Open Sans" w:cs="Open Sans"/>
          <w:sz w:val="20"/>
        </w:rPr>
      </w:pPr>
      <w:r w:rsidRPr="00B02966">
        <w:rPr>
          <w:rFonts w:ascii="Open Sans" w:hAnsi="Open Sans" w:cs="Open Sans"/>
          <w:sz w:val="20"/>
        </w:rPr>
        <w:tab/>
      </w:r>
    </w:p>
    <w:p w14:paraId="50F5DE23" w14:textId="0463B554" w:rsidR="00322E91" w:rsidRDefault="00322E91" w:rsidP="00322E91">
      <w:pPr>
        <w:pStyle w:val="BodyText"/>
        <w:tabs>
          <w:tab w:val="right" w:leader="underscore" w:pos="4536"/>
          <w:tab w:val="left" w:pos="4820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ADDAD09" wp14:editId="4F8A36C3">
                <wp:simplePos x="0" y="0"/>
                <wp:positionH relativeFrom="column">
                  <wp:posOffset>1127760</wp:posOffset>
                </wp:positionH>
                <wp:positionV relativeFrom="paragraph">
                  <wp:posOffset>147320</wp:posOffset>
                </wp:positionV>
                <wp:extent cx="828675" cy="238125"/>
                <wp:effectExtent l="9525" t="6985" r="9525" b="12065"/>
                <wp:wrapNone/>
                <wp:docPr id="112226248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9F3359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Print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DAD09" id="Text Box 4" o:spid="_x0000_s1034" type="#_x0000_t202" style="position:absolute;left:0;text-align:left;margin-left:88.8pt;margin-top:11.6pt;width:65.25pt;height:18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" filled="f" strokeweight="0">
                <v:stroke opacity="0"/>
                <v:textbox>
                  <w:txbxContent>
                    <w:p w14:paraId="439F3359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Print Name</w:t>
                      </w:r>
                    </w:p>
                  </w:txbxContent>
                </v:textbox>
              </v:shape>
            </w:pict>
          </mc:Fallback>
        </mc:AlternateContent>
      </w:r>
      <w:r w:rsidRPr="00B02966">
        <w:rPr>
          <w:rFonts w:ascii="Open Sans" w:hAnsi="Open Sans" w:cs="Open Sans"/>
          <w:sz w:val="20"/>
        </w:rPr>
        <w:t xml:space="preserve">Proposer:  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  <w:r w:rsidRPr="00B02966">
        <w:rPr>
          <w:rFonts w:ascii="Open Sans" w:hAnsi="Open Sans" w:cs="Open Sans"/>
          <w:sz w:val="20"/>
        </w:rPr>
        <w:t xml:space="preserve">Signed:  </w:t>
      </w:r>
      <w:r>
        <w:rPr>
          <w:rFonts w:ascii="Open Sans" w:hAnsi="Open Sans" w:cs="Open Sans"/>
          <w:sz w:val="20"/>
        </w:rPr>
        <w:tab/>
      </w:r>
    </w:p>
    <w:p w14:paraId="0357C8E6" w14:textId="77777777" w:rsidR="00322E91" w:rsidRPr="00B02966" w:rsidRDefault="00322E91" w:rsidP="00322E91">
      <w:pPr>
        <w:pStyle w:val="BodyText"/>
        <w:tabs>
          <w:tab w:val="right" w:leader="underscore" w:pos="4536"/>
          <w:tab w:val="left" w:pos="4820"/>
          <w:tab w:val="right" w:leader="underscore" w:pos="9923"/>
        </w:tabs>
        <w:rPr>
          <w:rFonts w:ascii="Open Sans" w:hAnsi="Open Sans" w:cs="Open Sans"/>
          <w:sz w:val="20"/>
        </w:rPr>
      </w:pPr>
    </w:p>
    <w:p w14:paraId="59C2CD69" w14:textId="77777777" w:rsidR="00322E91" w:rsidRPr="00B02966" w:rsidRDefault="00322E91" w:rsidP="00322E91">
      <w:pPr>
        <w:pStyle w:val="BodyText"/>
        <w:ind w:firstLine="720"/>
        <w:rPr>
          <w:rFonts w:ascii="Open Sans" w:hAnsi="Open Sans" w:cs="Open Sans"/>
          <w:sz w:val="20"/>
        </w:rPr>
      </w:pPr>
    </w:p>
    <w:p w14:paraId="214F1548" w14:textId="0FEB94BC" w:rsidR="00322E91" w:rsidRPr="00B02966" w:rsidRDefault="00322E91" w:rsidP="00322E91">
      <w:pPr>
        <w:pStyle w:val="BodyText"/>
        <w:tabs>
          <w:tab w:val="right" w:leader="underscore" w:pos="4536"/>
          <w:tab w:val="left" w:pos="4820"/>
          <w:tab w:val="right" w:leader="underscore" w:pos="9923"/>
        </w:tabs>
        <w:rPr>
          <w:rFonts w:ascii="Open Sans" w:hAnsi="Open Sans" w:cs="Open Sans"/>
          <w:sz w:val="20"/>
        </w:rPr>
      </w:pPr>
      <w:r>
        <w:rPr>
          <w:rFonts w:ascii="Open Sans" w:hAnsi="Open Sans" w:cs="Open Sans"/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5441FAB" wp14:editId="0F85827C">
                <wp:simplePos x="0" y="0"/>
                <wp:positionH relativeFrom="column">
                  <wp:posOffset>1146810</wp:posOffset>
                </wp:positionH>
                <wp:positionV relativeFrom="paragraph">
                  <wp:posOffset>152400</wp:posOffset>
                </wp:positionV>
                <wp:extent cx="828675" cy="238125"/>
                <wp:effectExtent l="9525" t="6985" r="9525" b="12065"/>
                <wp:wrapNone/>
                <wp:docPr id="84930817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B3A350" w14:textId="77777777" w:rsidR="00322E91" w:rsidRPr="00A36C4E" w:rsidRDefault="00322E91" w:rsidP="00322E91">
                            <w:pP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4"/>
                                <w:szCs w:val="14"/>
                              </w:rPr>
                              <w:t>Print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41FAB" id="Text Box 3" o:spid="_x0000_s1035" type="#_x0000_t202" style="position:absolute;left:0;text-align:left;margin-left:90.3pt;margin-top:12pt;width:65.25pt;height:18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" filled="f" strokeweight="0">
                <v:stroke opacity="0"/>
                <v:textbox>
                  <w:txbxContent>
                    <w:p w14:paraId="01B3A350" w14:textId="77777777" w:rsidR="00322E91" w:rsidRPr="00A36C4E" w:rsidRDefault="00322E91" w:rsidP="00322E91">
                      <w:pPr>
                        <w:rPr>
                          <w:rFonts w:ascii="Open Sans" w:hAnsi="Open Sans" w:cs="Open Sans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sz w:val="14"/>
                          <w:szCs w:val="14"/>
                        </w:rPr>
                        <w:t>Print 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pen Sans" w:hAnsi="Open Sans" w:cs="Open Sans"/>
          <w:sz w:val="20"/>
        </w:rPr>
        <w:t>Seconder</w:t>
      </w:r>
      <w:r w:rsidRPr="00B02966">
        <w:rPr>
          <w:rFonts w:ascii="Open Sans" w:hAnsi="Open Sans" w:cs="Open Sans"/>
          <w:sz w:val="20"/>
        </w:rPr>
        <w:t xml:space="preserve">:  </w:t>
      </w:r>
      <w:r>
        <w:rPr>
          <w:rFonts w:ascii="Open Sans" w:hAnsi="Open Sans" w:cs="Open Sans"/>
          <w:sz w:val="20"/>
        </w:rPr>
        <w:tab/>
      </w:r>
      <w:r>
        <w:rPr>
          <w:rFonts w:ascii="Open Sans" w:hAnsi="Open Sans" w:cs="Open Sans"/>
          <w:sz w:val="20"/>
        </w:rPr>
        <w:tab/>
      </w:r>
      <w:r w:rsidRPr="00B02966">
        <w:rPr>
          <w:rFonts w:ascii="Open Sans" w:hAnsi="Open Sans" w:cs="Open Sans"/>
          <w:sz w:val="20"/>
        </w:rPr>
        <w:t xml:space="preserve">Signed:  </w:t>
      </w:r>
      <w:r>
        <w:rPr>
          <w:rFonts w:ascii="Open Sans" w:hAnsi="Open Sans" w:cs="Open Sans"/>
          <w:sz w:val="20"/>
        </w:rPr>
        <w:tab/>
      </w:r>
    </w:p>
    <w:p w14:paraId="4F5D1259" w14:textId="77777777" w:rsidR="00346B9C" w:rsidRDefault="00346B9C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4C4D4D8F" w14:textId="77777777" w:rsidR="00346B9C" w:rsidRDefault="00346B9C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46D39E50" w14:textId="77777777" w:rsidR="00CE2D21" w:rsidRDefault="00CE2D21" w:rsidP="00346B9C">
      <w:pPr>
        <w:pStyle w:val="NormalWeb"/>
        <w:spacing w:before="0" w:beforeAutospacing="0" w:after="0" w:afterAutospacing="0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049778D4" w14:textId="3E46FEBC" w:rsidR="006F4BDE" w:rsidRPr="00EA0F07" w:rsidRDefault="00EF1913" w:rsidP="000E74FF">
      <w:pPr>
        <w:pStyle w:val="NormalWeb"/>
        <w:spacing w:before="0" w:beforeAutospacing="0" w:after="0" w:afterAutospacing="0"/>
        <w:jc w:val="both"/>
        <w:rPr>
          <w:rFonts w:ascii="Open Sans" w:hAnsi="Open Sans" w:cs="Open Sans"/>
          <w:i/>
          <w:iCs/>
          <w:color w:val="66A69B"/>
          <w:sz w:val="16"/>
          <w:szCs w:val="16"/>
        </w:rPr>
      </w:pPr>
      <w:r>
        <w:rPr>
          <w:rFonts w:ascii="Open Sans" w:hAnsi="Open Sans" w:cs="Open Sans"/>
          <w:i/>
          <w:iCs/>
          <w:color w:val="66A69B"/>
          <w:sz w:val="16"/>
          <w:szCs w:val="16"/>
        </w:rPr>
        <w:t>NOTE</w:t>
      </w:r>
      <w:r w:rsidR="00BF408A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>: Applica</w:t>
      </w:r>
      <w:r w:rsidR="00083701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>tions</w:t>
      </w:r>
      <w:r w:rsidR="00BF408A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 xml:space="preserve"> do not gua</w:t>
      </w:r>
      <w:r w:rsidR="00083701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 xml:space="preserve">rantee the acceptance </w:t>
      </w:r>
      <w:r w:rsidR="004B3888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>onto the Board of Directors</w:t>
      </w:r>
      <w:r w:rsidR="00083701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 xml:space="preserve">. </w:t>
      </w:r>
      <w:r w:rsidR="00886EAF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 xml:space="preserve">Directorship, if granted, is NOT transferable.  A copy of the constitution, which includes full details </w:t>
      </w:r>
      <w:r w:rsidR="00DF7424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>of</w:t>
      </w:r>
      <w:r w:rsidR="00886EAF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 xml:space="preserve"> the rights and responsibilities of Direc</w:t>
      </w:r>
      <w:r w:rsidR="00172814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 xml:space="preserve">tors, can be obtained from the Company </w:t>
      </w:r>
      <w:r w:rsidR="00DF7424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>Secretary</w:t>
      </w:r>
      <w:r w:rsidR="00F14E4D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 xml:space="preserve"> and is accessible via the secure QR code on the </w:t>
      </w:r>
      <w:r w:rsidR="00EA0F07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 xml:space="preserve">attached </w:t>
      </w:r>
      <w:r w:rsidR="00F14E4D" w:rsidRPr="00EA0F07">
        <w:rPr>
          <w:rFonts w:ascii="Open Sans" w:hAnsi="Open Sans" w:cs="Open Sans"/>
          <w:i/>
          <w:iCs/>
          <w:color w:val="66A69B"/>
          <w:sz w:val="16"/>
          <w:szCs w:val="16"/>
        </w:rPr>
        <w:t>introductory letter</w:t>
      </w:r>
    </w:p>
    <w:p w14:paraId="1BE989F6" w14:textId="7CB40E7E" w:rsidR="00EF20D4" w:rsidRDefault="00EF20D4" w:rsidP="00695B5D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675FDF7A" w14:textId="560411EE" w:rsidR="00EF20D4" w:rsidRPr="00EF20D4" w:rsidRDefault="00EF20D4" w:rsidP="00695B5D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360" w:lineRule="auto"/>
        <w:jc w:val="both"/>
        <w:rPr>
          <w:rFonts w:ascii="Larken Bold" w:hAnsi="Larken Bold" w:cs="Open Sans"/>
          <w:b/>
          <w:bCs/>
          <w:color w:val="D55A1F"/>
          <w:sz w:val="40"/>
          <w:szCs w:val="40"/>
        </w:rPr>
      </w:pPr>
      <w:r w:rsidRPr="00EF20D4">
        <w:rPr>
          <w:rFonts w:ascii="Larken Bold" w:hAnsi="Larken Bold" w:cs="Open Sans"/>
          <w:b/>
          <w:bCs/>
          <w:color w:val="D55A1F"/>
          <w:sz w:val="40"/>
          <w:szCs w:val="40"/>
        </w:rPr>
        <w:t>COMMITTEES</w:t>
      </w:r>
    </w:p>
    <w:p w14:paraId="6FFF4AAB" w14:textId="77777777" w:rsidR="00352BB0" w:rsidRDefault="00FB3500" w:rsidP="00695B5D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To ensure that our Board is </w:t>
      </w:r>
      <w:r w:rsidR="00A33979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well informed </w:t>
      </w:r>
      <w:r w:rsidR="00352BB0">
        <w:rPr>
          <w:rFonts w:ascii="Open Sans" w:hAnsi="Open Sans" w:cs="Open Sans"/>
          <w:color w:val="404040" w:themeColor="text1" w:themeTint="BF"/>
          <w:sz w:val="20"/>
          <w:szCs w:val="20"/>
        </w:rPr>
        <w:t>and</w:t>
      </w:r>
      <w:r w:rsidR="00A33979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make the best decisions,</w:t>
      </w:r>
      <w:r w:rsidR="006E30A1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it is </w:t>
      </w:r>
      <w:r w:rsidR="006E30A1" w:rsidRPr="00EF20D4"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>mandatory</w:t>
      </w:r>
      <w:r w:rsidR="006E30A1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for each Director to sit on </w:t>
      </w:r>
      <w:r w:rsidR="006E30A1" w:rsidRPr="00CB628C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at least one</w:t>
      </w:r>
      <w:r w:rsidR="006E30A1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Board Committee.  </w:t>
      </w:r>
    </w:p>
    <w:p w14:paraId="533978CB" w14:textId="77777777" w:rsidR="00352BB0" w:rsidRDefault="00352BB0" w:rsidP="00695B5D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39F89E5B" w14:textId="2FE0841F" w:rsidR="00022C80" w:rsidRDefault="006E30A1" w:rsidP="00695B5D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Each Committee meets quarterly</w:t>
      </w:r>
      <w:r w:rsidR="00413663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for approximately 2 hours.  </w:t>
      </w:r>
      <w:r w:rsidR="00617019">
        <w:rPr>
          <w:rFonts w:ascii="Open Sans" w:hAnsi="Open Sans" w:cs="Open Sans"/>
          <w:color w:val="404040" w:themeColor="text1" w:themeTint="BF"/>
          <w:sz w:val="20"/>
          <w:szCs w:val="20"/>
        </w:rPr>
        <w:t>In addition to the Board meetings, held eight times per year, p</w:t>
      </w:r>
      <w:r w:rsidR="00413663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lease select </w:t>
      </w:r>
      <w:r w:rsidR="00413663" w:rsidRPr="00CA3D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at</w:t>
      </w:r>
      <w:r w:rsidR="00413663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</w:t>
      </w:r>
      <w:r w:rsidR="00413663" w:rsidRPr="00CA3DBF">
        <w:rPr>
          <w:rFonts w:ascii="Open Sans" w:hAnsi="Open Sans" w:cs="Open Sans"/>
          <w:i/>
          <w:iCs/>
          <w:color w:val="404040" w:themeColor="text1" w:themeTint="BF"/>
          <w:sz w:val="20"/>
          <w:szCs w:val="20"/>
        </w:rPr>
        <w:t>least one</w:t>
      </w:r>
      <w:r w:rsidR="00413663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of the following</w:t>
      </w:r>
      <w:r w:rsidR="0058477C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committees that you </w:t>
      </w:r>
      <w:r w:rsidR="00CA3DBF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can commit </w:t>
      </w:r>
      <w:r w:rsidR="0058477C">
        <w:rPr>
          <w:rFonts w:ascii="Open Sans" w:hAnsi="Open Sans" w:cs="Open Sans"/>
          <w:color w:val="404040" w:themeColor="text1" w:themeTint="BF"/>
          <w:sz w:val="20"/>
          <w:szCs w:val="20"/>
        </w:rPr>
        <w:t>to serve on</w:t>
      </w:r>
      <w:r w:rsidR="00413663">
        <w:rPr>
          <w:rFonts w:ascii="Open Sans" w:hAnsi="Open Sans" w:cs="Open Sans"/>
          <w:color w:val="404040" w:themeColor="text1" w:themeTint="BF"/>
          <w:sz w:val="20"/>
          <w:szCs w:val="20"/>
        </w:rPr>
        <w:t>:</w:t>
      </w:r>
    </w:p>
    <w:p w14:paraId="6525A69C" w14:textId="7AC3C81B" w:rsidR="00413663" w:rsidRDefault="00413663" w:rsidP="00695B5D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08B1069B" w14:textId="6E13456D" w:rsidR="00604542" w:rsidRDefault="00604542" w:rsidP="00604542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</w:pPr>
      <w:r w:rsidRPr="00604542">
        <w:rPr>
          <w:rFonts w:ascii="Wingdings" w:hAnsi="Wingdings" w:cs="Open Sans"/>
          <w:b/>
          <w:bCs/>
          <w:color w:val="404040" w:themeColor="text1" w:themeTint="BF"/>
          <w:sz w:val="20"/>
          <w:szCs w:val="20"/>
        </w:rPr>
        <w:t>¨</w:t>
      </w:r>
      <w:r>
        <w:rPr>
          <w:rFonts w:ascii="Wingdings" w:hAnsi="Wingdings" w:cs="Open Sans"/>
          <w:b/>
          <w:bCs/>
          <w:color w:val="404040" w:themeColor="text1" w:themeTint="BF"/>
          <w:sz w:val="20"/>
          <w:szCs w:val="20"/>
        </w:rPr>
        <w:t xml:space="preserve"> </w:t>
      </w:r>
      <w:r w:rsidR="00413663" w:rsidRPr="00604542"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>Finance, Governance &amp; Risk</w:t>
      </w:r>
      <w:r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 xml:space="preserve"> Committee</w:t>
      </w:r>
    </w:p>
    <w:p w14:paraId="2D0D1F50" w14:textId="50DCA746" w:rsidR="0063391B" w:rsidRDefault="00867712" w:rsidP="00604542">
      <w:pPr>
        <w:pStyle w:val="NormalWeb"/>
        <w:numPr>
          <w:ilvl w:val="0"/>
          <w:numId w:val="4"/>
        </w:numPr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Includes: Finance, ICT, Fundraising &amp; Grants, Ris</w:t>
      </w:r>
      <w:r w:rsidR="009D58A6">
        <w:rPr>
          <w:rFonts w:ascii="Open Sans" w:hAnsi="Open Sans" w:cs="Open Sans"/>
          <w:color w:val="404040" w:themeColor="text1" w:themeTint="BF"/>
          <w:sz w:val="20"/>
          <w:szCs w:val="20"/>
        </w:rPr>
        <w:t>k &amp; Compliance, Policy Development, Legal</w:t>
      </w:r>
    </w:p>
    <w:p w14:paraId="1E3AFFA7" w14:textId="7BCC78EC" w:rsidR="001D4F80" w:rsidRPr="00604542" w:rsidRDefault="00604542" w:rsidP="00604542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</w:pPr>
      <w:r w:rsidRPr="00604542">
        <w:rPr>
          <w:rFonts w:ascii="Wingdings" w:hAnsi="Wingdings" w:cs="Open Sans"/>
          <w:b/>
          <w:bCs/>
          <w:color w:val="404040" w:themeColor="text1" w:themeTint="BF"/>
          <w:sz w:val="20"/>
          <w:szCs w:val="20"/>
        </w:rPr>
        <w:t>¨</w:t>
      </w:r>
      <w:r>
        <w:rPr>
          <w:rFonts w:ascii="Wingdings" w:hAnsi="Wingdings" w:cs="Open Sans"/>
          <w:b/>
          <w:bCs/>
          <w:color w:val="404040" w:themeColor="text1" w:themeTint="BF"/>
          <w:sz w:val="20"/>
          <w:szCs w:val="20"/>
        </w:rPr>
        <w:t xml:space="preserve"> </w:t>
      </w:r>
      <w:r w:rsidR="001D4F80" w:rsidRPr="00604542"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>Community, People Property &amp; Growth</w:t>
      </w:r>
      <w:r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 xml:space="preserve"> Committee</w:t>
      </w:r>
    </w:p>
    <w:p w14:paraId="764D668C" w14:textId="625F9E75" w:rsidR="009D58A6" w:rsidRDefault="009D58A6" w:rsidP="00604542">
      <w:pPr>
        <w:pStyle w:val="NormalWeb"/>
        <w:numPr>
          <w:ilvl w:val="0"/>
          <w:numId w:val="4"/>
        </w:numPr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Includes: Marketing &amp; Communication, Growth &amp; Partnerships, </w:t>
      </w:r>
      <w:r w:rsidR="005E5457">
        <w:rPr>
          <w:rFonts w:ascii="Open Sans" w:hAnsi="Open Sans" w:cs="Open Sans"/>
          <w:color w:val="404040" w:themeColor="text1" w:themeTint="BF"/>
          <w:sz w:val="20"/>
          <w:szCs w:val="20"/>
        </w:rPr>
        <w:t>People &amp; Culture (HR), Property &amp; Infrastructure</w:t>
      </w:r>
    </w:p>
    <w:p w14:paraId="6CF188AD" w14:textId="0C93EFA6" w:rsidR="001D4F80" w:rsidRPr="00604542" w:rsidRDefault="00604542" w:rsidP="00604542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</w:pPr>
      <w:r w:rsidRPr="00604542">
        <w:rPr>
          <w:rFonts w:ascii="Wingdings" w:hAnsi="Wingdings" w:cs="Open Sans"/>
          <w:b/>
          <w:bCs/>
          <w:color w:val="404040" w:themeColor="text1" w:themeTint="BF"/>
          <w:sz w:val="20"/>
          <w:szCs w:val="20"/>
        </w:rPr>
        <w:t>¨</w:t>
      </w:r>
      <w:r>
        <w:rPr>
          <w:rFonts w:ascii="Wingdings" w:hAnsi="Wingdings" w:cs="Open Sans"/>
          <w:b/>
          <w:bCs/>
          <w:color w:val="404040" w:themeColor="text1" w:themeTint="BF"/>
          <w:sz w:val="20"/>
          <w:szCs w:val="20"/>
        </w:rPr>
        <w:t xml:space="preserve"> </w:t>
      </w:r>
      <w:r w:rsidR="001D4F80" w:rsidRPr="00604542"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>Education</w:t>
      </w:r>
      <w:r w:rsidR="00185CBE"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 xml:space="preserve"> </w:t>
      </w:r>
      <w:r w:rsidR="00EF20D4"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>Committee</w:t>
      </w:r>
    </w:p>
    <w:p w14:paraId="2E90E7D5" w14:textId="3537145C" w:rsidR="005E5457" w:rsidRDefault="005E5457" w:rsidP="00604542">
      <w:pPr>
        <w:pStyle w:val="NormalWeb"/>
        <w:numPr>
          <w:ilvl w:val="0"/>
          <w:numId w:val="4"/>
        </w:numPr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Includes: </w:t>
      </w:r>
      <w:r w:rsidR="00606177">
        <w:rPr>
          <w:rFonts w:ascii="Open Sans" w:hAnsi="Open Sans" w:cs="Open Sans"/>
          <w:color w:val="404040" w:themeColor="text1" w:themeTint="BF"/>
          <w:sz w:val="20"/>
          <w:szCs w:val="20"/>
        </w:rPr>
        <w:t>K-12, Tailored Education, Early Education, Tertiary Education</w:t>
      </w:r>
    </w:p>
    <w:p w14:paraId="3176DD5C" w14:textId="7B406389" w:rsidR="001D4F80" w:rsidRPr="00604542" w:rsidRDefault="00604542" w:rsidP="00604542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</w:pPr>
      <w:r w:rsidRPr="00604542">
        <w:rPr>
          <w:rFonts w:ascii="Wingdings" w:hAnsi="Wingdings" w:cs="Open Sans"/>
          <w:b/>
          <w:bCs/>
          <w:color w:val="404040" w:themeColor="text1" w:themeTint="BF"/>
          <w:sz w:val="20"/>
          <w:szCs w:val="20"/>
        </w:rPr>
        <w:t>¨</w:t>
      </w:r>
      <w:r>
        <w:rPr>
          <w:rFonts w:ascii="Wingdings" w:hAnsi="Wingdings" w:cs="Open Sans"/>
          <w:b/>
          <w:bCs/>
          <w:color w:val="404040" w:themeColor="text1" w:themeTint="BF"/>
          <w:sz w:val="20"/>
          <w:szCs w:val="20"/>
        </w:rPr>
        <w:t xml:space="preserve"> </w:t>
      </w:r>
      <w:r w:rsidR="001D4F80" w:rsidRPr="00604542"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>Membership</w:t>
      </w:r>
      <w:r w:rsidR="00EF20D4"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  <w:t xml:space="preserve"> Committee</w:t>
      </w:r>
    </w:p>
    <w:p w14:paraId="432FE716" w14:textId="27079347" w:rsidR="00606177" w:rsidRDefault="00606177" w:rsidP="00604542">
      <w:pPr>
        <w:pStyle w:val="NormalWeb"/>
        <w:numPr>
          <w:ilvl w:val="0"/>
          <w:numId w:val="4"/>
        </w:numPr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Includes: </w:t>
      </w:r>
      <w:r w:rsidR="002A3F94">
        <w:rPr>
          <w:rFonts w:ascii="Open Sans" w:hAnsi="Open Sans" w:cs="Open Sans"/>
          <w:color w:val="404040" w:themeColor="text1" w:themeTint="BF"/>
          <w:sz w:val="20"/>
          <w:szCs w:val="20"/>
        </w:rPr>
        <w:t>Office of the CEO</w:t>
      </w:r>
    </w:p>
    <w:p w14:paraId="6A91B600" w14:textId="77777777" w:rsidR="00C26D9B" w:rsidRDefault="00C26D9B" w:rsidP="00C26D9B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65ECCA10" w14:textId="3DA5A72F" w:rsidR="00746220" w:rsidRDefault="008D224E" w:rsidP="00C26D9B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M</w:t>
      </w:r>
      <w:r w:rsidR="00C26D9B">
        <w:rPr>
          <w:rFonts w:ascii="Open Sans" w:hAnsi="Open Sans" w:cs="Open Sans"/>
          <w:color w:val="404040" w:themeColor="text1" w:themeTint="BF"/>
          <w:sz w:val="20"/>
          <w:szCs w:val="20"/>
        </w:rPr>
        <w:t>ore information on any of these</w:t>
      </w:r>
      <w:r w:rsidR="009C7C53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committees</w:t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is available on request.</w:t>
      </w:r>
    </w:p>
    <w:p w14:paraId="170B8D38" w14:textId="77777777" w:rsidR="00746220" w:rsidRDefault="00746220">
      <w:pPr>
        <w:rPr>
          <w:rFonts w:ascii="Open Sans" w:eastAsia="Times New Roman" w:hAnsi="Open Sans" w:cs="Open Sans"/>
          <w:color w:val="404040" w:themeColor="text1" w:themeTint="BF"/>
          <w:sz w:val="20"/>
          <w:szCs w:val="20"/>
          <w:lang w:eastAsia="en-GB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br w:type="page"/>
      </w:r>
    </w:p>
    <w:p w14:paraId="6BA5406E" w14:textId="22B78712" w:rsidR="00C26D9B" w:rsidRPr="0095059F" w:rsidRDefault="00746220" w:rsidP="00C26D9B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Larken Bold" w:hAnsi="Larken Bold" w:cs="Open Sans"/>
          <w:color w:val="D55A1F"/>
          <w:sz w:val="40"/>
          <w:szCs w:val="40"/>
        </w:rPr>
      </w:pPr>
      <w:r w:rsidRPr="0095059F">
        <w:rPr>
          <w:rFonts w:ascii="Larken Bold" w:hAnsi="Larken Bold" w:cs="Open Sans"/>
          <w:color w:val="D55A1F"/>
          <w:sz w:val="40"/>
          <w:szCs w:val="40"/>
        </w:rPr>
        <w:lastRenderedPageBreak/>
        <w:t>BOARD SKILLS MATRIX</w:t>
      </w:r>
    </w:p>
    <w:p w14:paraId="0F1F2D5D" w14:textId="28107153" w:rsidR="009B6EA4" w:rsidRPr="0095059F" w:rsidRDefault="009B6EA4" w:rsidP="00C26D9B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Larken Bold" w:hAnsi="Larken Bold" w:cs="Open Sans"/>
          <w:color w:val="00645F"/>
          <w:sz w:val="26"/>
          <w:szCs w:val="26"/>
        </w:rPr>
      </w:pPr>
      <w:r w:rsidRPr="0095059F">
        <w:rPr>
          <w:rFonts w:ascii="Larken Bold" w:hAnsi="Larken Bold" w:cs="Open Sans"/>
          <w:color w:val="00645F"/>
          <w:sz w:val="26"/>
          <w:szCs w:val="26"/>
        </w:rPr>
        <w:t>CONFIDENTIAL ANALYSIS</w:t>
      </w:r>
    </w:p>
    <w:p w14:paraId="1BB09E65" w14:textId="77777777" w:rsidR="009B6EA4" w:rsidRDefault="009B6EA4" w:rsidP="00C26D9B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1E4B20FF" w14:textId="495135A3" w:rsidR="009B6EA4" w:rsidRDefault="00F14755" w:rsidP="00C26D9B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The Board Skills Matrix provides valuable insight into:</w:t>
      </w:r>
    </w:p>
    <w:p w14:paraId="12127B39" w14:textId="2C729D0B" w:rsidR="00F14755" w:rsidRDefault="00F14755" w:rsidP="00F14755">
      <w:pPr>
        <w:pStyle w:val="NormalWeb"/>
        <w:numPr>
          <w:ilvl w:val="0"/>
          <w:numId w:val="4"/>
        </w:numPr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Aligning the board’s </w:t>
      </w:r>
      <w:r w:rsidR="00736B9A">
        <w:rPr>
          <w:rFonts w:ascii="Open Sans" w:hAnsi="Open Sans" w:cs="Open Sans"/>
          <w:color w:val="404040" w:themeColor="text1" w:themeTint="BF"/>
          <w:sz w:val="20"/>
          <w:szCs w:val="20"/>
        </w:rPr>
        <w:t>composition to the company’s strategy and industry requirements</w:t>
      </w:r>
    </w:p>
    <w:p w14:paraId="3D200C31" w14:textId="05D434DE" w:rsidR="00736B9A" w:rsidRDefault="00736B9A" w:rsidP="00F14755">
      <w:pPr>
        <w:pStyle w:val="NormalWeb"/>
        <w:numPr>
          <w:ilvl w:val="0"/>
          <w:numId w:val="4"/>
        </w:numPr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Whether there are any skills deficits on the board; and</w:t>
      </w:r>
    </w:p>
    <w:p w14:paraId="57A9A864" w14:textId="6759B88C" w:rsidR="00736B9A" w:rsidRDefault="00A92260" w:rsidP="00F14755">
      <w:pPr>
        <w:pStyle w:val="NormalWeb"/>
        <w:numPr>
          <w:ilvl w:val="0"/>
          <w:numId w:val="4"/>
        </w:numPr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Any gaps that should be considered as part of the board’s succession strategy</w:t>
      </w:r>
    </w:p>
    <w:p w14:paraId="399266BC" w14:textId="77777777" w:rsidR="000E0B78" w:rsidRDefault="000E0B78" w:rsidP="00A92260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2832C9AE" w14:textId="33A0C42B" w:rsidR="00A92260" w:rsidRDefault="00A92260" w:rsidP="00A92260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Please </w:t>
      </w:r>
      <w:r w:rsidR="0095059F">
        <w:rPr>
          <w:rFonts w:ascii="Open Sans" w:hAnsi="Open Sans" w:cs="Open Sans"/>
          <w:color w:val="404040" w:themeColor="text1" w:themeTint="BF"/>
          <w:sz w:val="20"/>
          <w:szCs w:val="20"/>
        </w:rPr>
        <w:t>mark all that apply:</w:t>
      </w:r>
    </w:p>
    <w:p w14:paraId="272F8B9B" w14:textId="6CE8BF4B" w:rsidR="00CB628C" w:rsidRDefault="00CB628C" w:rsidP="00CB628C">
      <w:pPr>
        <w:pStyle w:val="NormalWeb"/>
        <w:tabs>
          <w:tab w:val="right" w:leader="dot" w:pos="4253"/>
          <w:tab w:val="left" w:pos="4820"/>
          <w:tab w:val="right" w:leader="dot" w:pos="8931"/>
        </w:tabs>
        <w:spacing w:before="0" w:beforeAutospacing="0" w:after="0" w:afterAutospacing="0" w:line="276" w:lineRule="auto"/>
        <w:ind w:left="720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62"/>
        <w:gridCol w:w="8222"/>
        <w:gridCol w:w="567"/>
      </w:tblGrid>
      <w:tr w:rsidR="0088410D" w14:paraId="04784778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09CB4E97" w14:textId="6A63A570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1.</w:t>
            </w:r>
          </w:p>
        </w:tc>
        <w:tc>
          <w:tcPr>
            <w:tcW w:w="8222" w:type="dxa"/>
            <w:vAlign w:val="center"/>
          </w:tcPr>
          <w:p w14:paraId="5792AA68" w14:textId="03EEE690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Knowledge of Charitable Organisations</w:t>
            </w:r>
          </w:p>
        </w:tc>
        <w:tc>
          <w:tcPr>
            <w:tcW w:w="567" w:type="dxa"/>
            <w:vAlign w:val="center"/>
          </w:tcPr>
          <w:p w14:paraId="0C6E7482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568C170A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0BBEE600" w14:textId="19596515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2.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358A42FA" w14:textId="38EF2C3F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Education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4B3F4D7A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0B7B6C05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4E8A9983" w14:textId="26EF880E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3.</w:t>
            </w:r>
          </w:p>
        </w:tc>
        <w:tc>
          <w:tcPr>
            <w:tcW w:w="8222" w:type="dxa"/>
            <w:vAlign w:val="center"/>
          </w:tcPr>
          <w:p w14:paraId="363015AD" w14:textId="45E8DB56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Construction / Engineering</w:t>
            </w:r>
          </w:p>
        </w:tc>
        <w:tc>
          <w:tcPr>
            <w:tcW w:w="567" w:type="dxa"/>
            <w:vAlign w:val="center"/>
          </w:tcPr>
          <w:p w14:paraId="6D059D96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3C9B1414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7799C2F2" w14:textId="46258DCC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4.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60D8BA39" w14:textId="321C3093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Administration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6FE4EE69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1817DD3F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0CA90931" w14:textId="2AFB3113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5.</w:t>
            </w:r>
          </w:p>
        </w:tc>
        <w:tc>
          <w:tcPr>
            <w:tcW w:w="8222" w:type="dxa"/>
            <w:vAlign w:val="center"/>
          </w:tcPr>
          <w:p w14:paraId="4BD24197" w14:textId="195DA3F1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Strategic Planning / Strategic Awareness</w:t>
            </w:r>
          </w:p>
        </w:tc>
        <w:tc>
          <w:tcPr>
            <w:tcW w:w="567" w:type="dxa"/>
            <w:vAlign w:val="center"/>
          </w:tcPr>
          <w:p w14:paraId="7D49ED0C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23F727A9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7040E63E" w14:textId="6BDD5C9F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6.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04CDDECD" w14:textId="656FF48B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Senior Management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4D828A0E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1FC2381B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292E67EF" w14:textId="0AD2755D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7.</w:t>
            </w:r>
          </w:p>
        </w:tc>
        <w:tc>
          <w:tcPr>
            <w:tcW w:w="8222" w:type="dxa"/>
            <w:vAlign w:val="center"/>
          </w:tcPr>
          <w:p w14:paraId="7455F837" w14:textId="24BE4BF5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Human Resources / Industrial Relations</w:t>
            </w:r>
          </w:p>
        </w:tc>
        <w:tc>
          <w:tcPr>
            <w:tcW w:w="567" w:type="dxa"/>
            <w:vAlign w:val="center"/>
          </w:tcPr>
          <w:p w14:paraId="6D278264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4CCF49FF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59D205F4" w14:textId="3E6E1D58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 xml:space="preserve">8. 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693B4631" w14:textId="67F177F6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Fundraising / Community Engagement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115A35D1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672EA0A6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646AF303" w14:textId="63467648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9.</w:t>
            </w:r>
          </w:p>
        </w:tc>
        <w:tc>
          <w:tcPr>
            <w:tcW w:w="8222" w:type="dxa"/>
            <w:vAlign w:val="center"/>
          </w:tcPr>
          <w:p w14:paraId="75F9B7F7" w14:textId="3BAE1A4F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Accounting / Financial</w:t>
            </w:r>
          </w:p>
        </w:tc>
        <w:tc>
          <w:tcPr>
            <w:tcW w:w="567" w:type="dxa"/>
            <w:vAlign w:val="center"/>
          </w:tcPr>
          <w:p w14:paraId="6FDF5E39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13E161AC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7530CA70" w14:textId="33F51ECF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10.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6BD32F4F" w14:textId="166FDC66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Legal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43A7B541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288C8459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34CFDEF7" w14:textId="35922626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11.</w:t>
            </w:r>
          </w:p>
        </w:tc>
        <w:tc>
          <w:tcPr>
            <w:tcW w:w="8222" w:type="dxa"/>
            <w:vAlign w:val="center"/>
          </w:tcPr>
          <w:p w14:paraId="25A96E71" w14:textId="3F7C760E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Governance</w:t>
            </w:r>
          </w:p>
        </w:tc>
        <w:tc>
          <w:tcPr>
            <w:tcW w:w="567" w:type="dxa"/>
            <w:vAlign w:val="center"/>
          </w:tcPr>
          <w:p w14:paraId="186CFF58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062E9535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299C7D44" w14:textId="17D8779C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12.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737E5006" w14:textId="5E3BDBAB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Missional / Spiritual Service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1CBFD3D7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15F644B2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19E18A91" w14:textId="4209085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13.</w:t>
            </w:r>
          </w:p>
        </w:tc>
        <w:tc>
          <w:tcPr>
            <w:tcW w:w="8222" w:type="dxa"/>
            <w:vAlign w:val="center"/>
          </w:tcPr>
          <w:p w14:paraId="7C8DA20E" w14:textId="2DF9F43D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Marketing / Public Relations</w:t>
            </w:r>
          </w:p>
        </w:tc>
        <w:tc>
          <w:tcPr>
            <w:tcW w:w="567" w:type="dxa"/>
            <w:vAlign w:val="center"/>
          </w:tcPr>
          <w:p w14:paraId="683D6270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252254D5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5CCDE56C" w14:textId="3407D06B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14.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61E7514D" w14:textId="3A6001DA" w:rsidR="0088410D" w:rsidRDefault="0088410D" w:rsidP="00F31D2B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Information Communication &amp; Technology / Cyber Security / Artificial Intelligence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26B266E6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58F25A83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478C54E2" w14:textId="48CB9888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15.</w:t>
            </w:r>
          </w:p>
        </w:tc>
        <w:tc>
          <w:tcPr>
            <w:tcW w:w="8222" w:type="dxa"/>
            <w:vAlign w:val="center"/>
          </w:tcPr>
          <w:p w14:paraId="6DA13A37" w14:textId="7147DA24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Entrepreneurship / Creative Thinking</w:t>
            </w:r>
          </w:p>
        </w:tc>
        <w:tc>
          <w:tcPr>
            <w:tcW w:w="567" w:type="dxa"/>
            <w:vAlign w:val="center"/>
          </w:tcPr>
          <w:p w14:paraId="782906AF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14690148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69D61863" w14:textId="2C934CBF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 xml:space="preserve">16. 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55727EF5" w14:textId="49F70E84" w:rsidR="0088410D" w:rsidRDefault="00FA6749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Politics / Advocacy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76FAF3D4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01703ED3" w14:textId="77777777" w:rsidTr="0088410D">
        <w:trPr>
          <w:trHeight w:val="510"/>
        </w:trPr>
        <w:tc>
          <w:tcPr>
            <w:tcW w:w="562" w:type="dxa"/>
            <w:vAlign w:val="center"/>
          </w:tcPr>
          <w:p w14:paraId="2450D45D" w14:textId="0959B36E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 xml:space="preserve">17. </w:t>
            </w:r>
          </w:p>
        </w:tc>
        <w:tc>
          <w:tcPr>
            <w:tcW w:w="8222" w:type="dxa"/>
            <w:vAlign w:val="center"/>
          </w:tcPr>
          <w:p w14:paraId="4BEFAFBA" w14:textId="321E69BD" w:rsidR="0088410D" w:rsidRDefault="00FA6749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International Affairs / Global Economics</w:t>
            </w:r>
          </w:p>
        </w:tc>
        <w:tc>
          <w:tcPr>
            <w:tcW w:w="567" w:type="dxa"/>
            <w:vAlign w:val="center"/>
          </w:tcPr>
          <w:p w14:paraId="2A8D1520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  <w:tr w:rsidR="0088410D" w14:paraId="327ECE76" w14:textId="77777777" w:rsidTr="0088410D">
        <w:trPr>
          <w:trHeight w:val="510"/>
        </w:trPr>
        <w:tc>
          <w:tcPr>
            <w:tcW w:w="562" w:type="dxa"/>
            <w:shd w:val="clear" w:color="auto" w:fill="F7EEE9"/>
            <w:vAlign w:val="center"/>
          </w:tcPr>
          <w:p w14:paraId="20E77CB4" w14:textId="23613115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 xml:space="preserve">18. </w:t>
            </w:r>
          </w:p>
        </w:tc>
        <w:tc>
          <w:tcPr>
            <w:tcW w:w="8222" w:type="dxa"/>
            <w:shd w:val="clear" w:color="auto" w:fill="F7EEE9"/>
            <w:vAlign w:val="center"/>
          </w:tcPr>
          <w:p w14:paraId="6BA7C71A" w14:textId="254A6556" w:rsidR="0088410D" w:rsidRDefault="00FA6749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  <w:t>Capacity to Function Well in Meetings</w:t>
            </w:r>
          </w:p>
        </w:tc>
        <w:tc>
          <w:tcPr>
            <w:tcW w:w="567" w:type="dxa"/>
            <w:shd w:val="clear" w:color="auto" w:fill="F7EEE9"/>
            <w:vAlign w:val="center"/>
          </w:tcPr>
          <w:p w14:paraId="4BE53067" w14:textId="77777777" w:rsidR="0088410D" w:rsidRDefault="0088410D" w:rsidP="00FA62CD">
            <w:pPr>
              <w:pStyle w:val="NormalWeb"/>
              <w:tabs>
                <w:tab w:val="right" w:leader="dot" w:pos="4253"/>
                <w:tab w:val="left" w:pos="4820"/>
                <w:tab w:val="right" w:leader="dot" w:pos="8931"/>
              </w:tabs>
              <w:spacing w:before="0" w:beforeAutospacing="0" w:after="0" w:afterAutospacing="0" w:line="360" w:lineRule="auto"/>
              <w:rPr>
                <w:rFonts w:ascii="Open Sans" w:hAnsi="Open Sans" w:cs="Open Sans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37ADFCC8" w14:textId="77777777" w:rsidR="00D64B85" w:rsidRDefault="00D64B85">
      <w:pPr>
        <w:rPr>
          <w:rFonts w:ascii="Open Sans" w:eastAsia="Times New Roman" w:hAnsi="Open Sans" w:cs="Open Sans"/>
          <w:color w:val="404040" w:themeColor="text1" w:themeTint="BF"/>
          <w:sz w:val="20"/>
          <w:szCs w:val="20"/>
          <w:lang w:eastAsia="en-GB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br w:type="page"/>
      </w:r>
    </w:p>
    <w:p w14:paraId="23BDB2C9" w14:textId="4E3DE1A2" w:rsidR="00684FDB" w:rsidRDefault="00FF61C6" w:rsidP="00684FDB">
      <w:pPr>
        <w:pStyle w:val="NormalWeb"/>
        <w:tabs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b/>
          <w:bCs/>
          <w:noProof/>
          <w:color w:val="000000" w:themeColor="text1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C91875A" wp14:editId="3D168A2A">
                <wp:simplePos x="0" y="0"/>
                <wp:positionH relativeFrom="column">
                  <wp:posOffset>-293914</wp:posOffset>
                </wp:positionH>
                <wp:positionV relativeFrom="paragraph">
                  <wp:posOffset>174353</wp:posOffset>
                </wp:positionV>
                <wp:extent cx="6217920" cy="8147957"/>
                <wp:effectExtent l="0" t="0" r="11430" b="24765"/>
                <wp:wrapNone/>
                <wp:docPr id="167340356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8147957"/>
                        </a:xfrm>
                        <a:prstGeom prst="round1Rect">
                          <a:avLst/>
                        </a:prstGeom>
                        <a:solidFill>
                          <a:srgbClr val="F7EEE9"/>
                        </a:solidFill>
                        <a:ln w="19050">
                          <a:solidFill>
                            <a:srgbClr val="EBD4C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A1372" id="Rectangle: Rounded Corners 2" o:spid="_x0000_s1026" style="position:absolute;margin-left:-23.15pt;margin-top:13.75pt;width:489.6pt;height:641.55pt;z-index:-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217920,8147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" path="m,l5181579,v572355,,1036341,463986,1036341,1036341l6217920,8147957,,8147957,,xe" fillcolor="#f7eee9" strokecolor="#ebd4c7" strokeweight="1.5pt">
                <v:stroke joinstyle="miter"/>
                <v:path arrowok="t" o:connecttype="custom" o:connectlocs="0,0;5181579,0;6217920,1036341;6217920,8147957;0,8147957;0,0" o:connectangles="0,0,0,0,0,0"/>
              </v:shape>
            </w:pict>
          </mc:Fallback>
        </mc:AlternateContent>
      </w:r>
    </w:p>
    <w:p w14:paraId="4AEF04D1" w14:textId="314F6762" w:rsidR="002C7A04" w:rsidRDefault="002C7A04" w:rsidP="00684FDB">
      <w:pPr>
        <w:pStyle w:val="NormalWeb"/>
        <w:tabs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</w:pPr>
    </w:p>
    <w:p w14:paraId="5343D0B3" w14:textId="429F5C76" w:rsidR="002C7A04" w:rsidRDefault="002C7A04" w:rsidP="00684FDB">
      <w:pPr>
        <w:pStyle w:val="NormalWeb"/>
        <w:tabs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b/>
          <w:bCs/>
          <w:color w:val="404040" w:themeColor="text1" w:themeTint="BF"/>
          <w:sz w:val="20"/>
          <w:szCs w:val="20"/>
        </w:rPr>
      </w:pPr>
    </w:p>
    <w:p w14:paraId="3FDE7E2E" w14:textId="49494D60" w:rsidR="00684FDB" w:rsidRPr="00FF61C6" w:rsidRDefault="00FF61C6" w:rsidP="00684FDB">
      <w:pPr>
        <w:pStyle w:val="NormalWeb"/>
        <w:tabs>
          <w:tab w:val="right" w:leader="do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b/>
          <w:bCs/>
          <w:color w:val="00645F"/>
          <w:sz w:val="20"/>
          <w:szCs w:val="20"/>
        </w:rPr>
      </w:pPr>
      <w:r w:rsidRPr="00FF61C6">
        <w:rPr>
          <w:rFonts w:ascii="Open Sans" w:hAnsi="Open Sans" w:cs="Open Sans"/>
          <w:b/>
          <w:bCs/>
          <w:color w:val="00645F"/>
          <w:sz w:val="20"/>
          <w:szCs w:val="20"/>
        </w:rPr>
        <w:t>BOARD OF DIRECTORS USE ONLY</w:t>
      </w:r>
    </w:p>
    <w:p w14:paraId="24EBB505" w14:textId="7FC6B8FA" w:rsidR="00FF3D18" w:rsidRDefault="00847689" w:rsidP="000D02E1">
      <w:pPr>
        <w:pStyle w:val="NormalWeb"/>
        <w:tabs>
          <w:tab w:val="right" w:leader="underscore" w:pos="5245"/>
        </w:tabs>
        <w:spacing w:before="0" w:beforeAutospacing="0" w:after="0" w:afterAutospacing="0" w:line="48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At the Board Meeting on   </w:t>
      </w:r>
      <w:r w:rsidR="0066566E">
        <w:rPr>
          <w:rFonts w:ascii="Open Sans" w:hAnsi="Open Sans" w:cs="Open Sans"/>
          <w:color w:val="404040" w:themeColor="text1" w:themeTint="BF"/>
          <w:sz w:val="20"/>
          <w:szCs w:val="20"/>
        </w:rPr>
        <w:tab/>
        <w:t>,</w:t>
      </w:r>
      <w:r w:rsidR="00FF3D18"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 w:rsidR="0066566E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(date)</w:t>
      </w:r>
      <w:r w:rsidR="00DF3641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</w:t>
      </w:r>
      <w:r w:rsidR="00784382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the </w:t>
      </w:r>
      <w:r w:rsidR="0066566E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application </w:t>
      </w:r>
      <w:r w:rsidR="00784382">
        <w:rPr>
          <w:rFonts w:ascii="Open Sans" w:hAnsi="Open Sans" w:cs="Open Sans"/>
          <w:color w:val="404040" w:themeColor="text1" w:themeTint="BF"/>
          <w:sz w:val="20"/>
          <w:szCs w:val="20"/>
        </w:rPr>
        <w:t>of</w:t>
      </w:r>
    </w:p>
    <w:p w14:paraId="7AF5703D" w14:textId="114BD309" w:rsidR="000D02E1" w:rsidRDefault="00784382" w:rsidP="000D02E1">
      <w:pPr>
        <w:pStyle w:val="NormalWeb"/>
        <w:tabs>
          <w:tab w:val="right" w:leader="underscore" w:pos="5245"/>
        </w:tabs>
        <w:spacing w:before="0" w:beforeAutospacing="0" w:after="0" w:afterAutospacing="0" w:line="48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</w:t>
      </w:r>
    </w:p>
    <w:p w14:paraId="56079234" w14:textId="48458F48" w:rsidR="0088117E" w:rsidRDefault="000D02E1" w:rsidP="000D02E1">
      <w:pPr>
        <w:pStyle w:val="NormalWeb"/>
        <w:tabs>
          <w:tab w:val="right" w:leader="underscore" w:pos="5245"/>
        </w:tabs>
        <w:spacing w:before="0" w:beforeAutospacing="0" w:after="0" w:afterAutospacing="0" w:line="48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 w:rsidR="00FF3D18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(applicant’s name)</w:t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  <w:t xml:space="preserve"> </w:t>
      </w:r>
      <w:r w:rsidR="0066566E">
        <w:rPr>
          <w:rFonts w:ascii="Open Sans" w:hAnsi="Open Sans" w:cs="Open Sans"/>
          <w:color w:val="404040" w:themeColor="text1" w:themeTint="BF"/>
          <w:sz w:val="20"/>
          <w:szCs w:val="20"/>
        </w:rPr>
        <w:t>was accepted/not accepted and the a</w:t>
      </w:r>
      <w:r w:rsidR="0088117E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pplicant, </w:t>
      </w:r>
      <w:r w:rsidR="0088117E">
        <w:rPr>
          <w:rFonts w:ascii="Open Sans" w:hAnsi="Open Sans" w:cs="Open Sans"/>
          <w:color w:val="404040" w:themeColor="text1" w:themeTint="BF"/>
          <w:sz w:val="20"/>
          <w:szCs w:val="20"/>
        </w:rPr>
        <w:tab/>
        <w:t xml:space="preserve"> is/is not considered to be a Member of SPCE.</w:t>
      </w:r>
    </w:p>
    <w:p w14:paraId="13C76195" w14:textId="77777777" w:rsidR="0088117E" w:rsidRDefault="0088117E" w:rsidP="0066566E">
      <w:pPr>
        <w:pStyle w:val="NormalWeb"/>
        <w:tabs>
          <w:tab w:val="right" w:leader="dot" w:pos="6804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430FBFFB" w14:textId="448B4370" w:rsidR="0088117E" w:rsidRDefault="0088117E" w:rsidP="0066566E">
      <w:pPr>
        <w:pStyle w:val="NormalWeb"/>
        <w:tabs>
          <w:tab w:val="right" w:leader="dot" w:pos="6804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2A1A35CC" w14:textId="77777777" w:rsidR="002C7A04" w:rsidRDefault="002C7A04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</w:p>
    <w:p w14:paraId="425BAAA1" w14:textId="6C87A036" w:rsidR="0088117E" w:rsidRPr="002C7A04" w:rsidRDefault="0088117E" w:rsidP="002C7A04">
      <w:pPr>
        <w:pStyle w:val="NormalWeb"/>
        <w:tabs>
          <w:tab w:val="right" w:pos="4253"/>
          <w:tab w:val="left" w:pos="5103"/>
          <w:tab w:val="righ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18"/>
          <w:szCs w:val="18"/>
        </w:rPr>
      </w:pPr>
      <w:r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>Company Secretary</w:t>
      </w:r>
      <w:r w:rsidR="001519AB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 xml:space="preserve"> </w:t>
      </w:r>
      <w:r w:rsidR="001519AB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ab/>
      </w:r>
      <w:r w:rsidR="001C502D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ab/>
        <w:t>Chairperson</w:t>
      </w:r>
    </w:p>
    <w:p w14:paraId="4208727A" w14:textId="77777777" w:rsidR="001C502D" w:rsidRDefault="001C502D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3892CBF2" w14:textId="77777777" w:rsidR="002C7A04" w:rsidRDefault="002C7A04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</w:p>
    <w:p w14:paraId="34FDCC4E" w14:textId="6C7AA82E" w:rsidR="001C502D" w:rsidRPr="002C7A04" w:rsidRDefault="001C502D" w:rsidP="002C7A04">
      <w:pPr>
        <w:pStyle w:val="NormalWeb"/>
        <w:tabs>
          <w:tab w:val="right" w:pos="4253"/>
          <w:tab w:val="left" w:pos="5103"/>
          <w:tab w:val="righ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18"/>
          <w:szCs w:val="18"/>
        </w:rPr>
      </w:pPr>
      <w:r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>Signed</w:t>
      </w:r>
      <w:r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ab/>
      </w:r>
      <w:r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ab/>
      </w:r>
      <w:proofErr w:type="spellStart"/>
      <w:r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>Signed</w:t>
      </w:r>
      <w:proofErr w:type="spellEnd"/>
    </w:p>
    <w:p w14:paraId="6405C242" w14:textId="77777777" w:rsidR="001C502D" w:rsidRDefault="001C502D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07D3CDF5" w14:textId="77777777" w:rsidR="002C7A04" w:rsidRDefault="002C7A04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</w:p>
    <w:p w14:paraId="5A1694C5" w14:textId="1A13B219" w:rsidR="001C502D" w:rsidRPr="002C7A04" w:rsidRDefault="00DF3641" w:rsidP="002C7A04">
      <w:pPr>
        <w:pStyle w:val="NormalWeb"/>
        <w:tabs>
          <w:tab w:val="right" w:pos="4253"/>
          <w:tab w:val="left" w:pos="5103"/>
          <w:tab w:val="right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18"/>
          <w:szCs w:val="18"/>
        </w:rPr>
      </w:pPr>
      <w:r>
        <w:rPr>
          <w:rFonts w:ascii="Open Sans" w:hAnsi="Open Sans" w:cs="Open Sans"/>
          <w:color w:val="404040" w:themeColor="text1" w:themeTint="BF"/>
          <w:sz w:val="18"/>
          <w:szCs w:val="18"/>
        </w:rPr>
        <w:t>Date (</w:t>
      </w:r>
      <w:r w:rsidR="001C502D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>dd/mm/</w:t>
      </w:r>
      <w:proofErr w:type="spellStart"/>
      <w:r w:rsidR="001C502D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>yyyy</w:t>
      </w:r>
      <w:proofErr w:type="spellEnd"/>
      <w:r w:rsidR="00FB3500">
        <w:rPr>
          <w:rFonts w:ascii="Open Sans" w:hAnsi="Open Sans" w:cs="Open Sans"/>
          <w:color w:val="404040" w:themeColor="text1" w:themeTint="BF"/>
          <w:sz w:val="18"/>
          <w:szCs w:val="18"/>
        </w:rPr>
        <w:t>)</w:t>
      </w:r>
      <w:r w:rsidR="001C502D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ab/>
      </w:r>
      <w:r w:rsidR="001C502D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ab/>
      </w:r>
      <w:r w:rsidR="00FB3500">
        <w:rPr>
          <w:rFonts w:ascii="Open Sans" w:hAnsi="Open Sans" w:cs="Open Sans"/>
          <w:color w:val="404040" w:themeColor="text1" w:themeTint="BF"/>
          <w:sz w:val="18"/>
          <w:szCs w:val="18"/>
        </w:rPr>
        <w:t>Date (</w:t>
      </w:r>
      <w:r w:rsidR="001C502D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>dd/mm/</w:t>
      </w:r>
      <w:proofErr w:type="spellStart"/>
      <w:r w:rsidR="001C502D" w:rsidRPr="002C7A04">
        <w:rPr>
          <w:rFonts w:ascii="Open Sans" w:hAnsi="Open Sans" w:cs="Open Sans"/>
          <w:color w:val="404040" w:themeColor="text1" w:themeTint="BF"/>
          <w:sz w:val="18"/>
          <w:szCs w:val="18"/>
        </w:rPr>
        <w:t>yyyy</w:t>
      </w:r>
      <w:proofErr w:type="spellEnd"/>
      <w:r w:rsidR="00FB3500">
        <w:rPr>
          <w:rFonts w:ascii="Open Sans" w:hAnsi="Open Sans" w:cs="Open Sans"/>
          <w:color w:val="404040" w:themeColor="text1" w:themeTint="BF"/>
          <w:sz w:val="18"/>
          <w:szCs w:val="18"/>
        </w:rPr>
        <w:t>)</w:t>
      </w:r>
    </w:p>
    <w:p w14:paraId="123243EB" w14:textId="77777777" w:rsidR="001C502D" w:rsidRDefault="001C502D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7CCE6184" w14:textId="77777777" w:rsidR="001C502D" w:rsidRDefault="001C502D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634EDE7E" w14:textId="2EE1E1E9" w:rsidR="001C502D" w:rsidRDefault="00FF61C6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 w:rsidRPr="00FF61C6">
        <w:rPr>
          <w:rFonts w:ascii="Open Sans" w:hAnsi="Open Sans" w:cs="Open Sans"/>
          <w:b/>
          <w:bCs/>
          <w:color w:val="00645F"/>
          <w:sz w:val="20"/>
          <w:szCs w:val="20"/>
        </w:rPr>
        <w:t>COMPANY SECRETARY USE ONLY</w:t>
      </w:r>
    </w:p>
    <w:p w14:paraId="3BEF2DF5" w14:textId="7F418463" w:rsidR="001E577F" w:rsidRDefault="00D3330A" w:rsidP="007274C7">
      <w:pPr>
        <w:pStyle w:val="NormalWeb"/>
        <w:tabs>
          <w:tab w:val="right" w:leader="underscore" w:pos="8931"/>
        </w:tabs>
        <w:spacing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 w:rsidRPr="00D3330A">
        <w:rPr>
          <w:rFonts w:ascii="Wingdings" w:hAnsi="Wingdings" w:cs="Open Sans"/>
          <w:color w:val="404040" w:themeColor="text1" w:themeTint="BF"/>
          <w:sz w:val="20"/>
          <w:szCs w:val="20"/>
        </w:rPr>
        <w:t>¨</w:t>
      </w:r>
      <w:r w:rsidR="00EC241A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</w:t>
      </w:r>
      <w:r w:rsidR="001E577F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Recorded in Register of Members on </w:t>
      </w:r>
      <w:r w:rsidR="001E577F"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</w:p>
    <w:p w14:paraId="0EEDA57F" w14:textId="0F2D6FA7" w:rsidR="001E577F" w:rsidRDefault="00EC241A" w:rsidP="00BD596A">
      <w:pPr>
        <w:pStyle w:val="NormalWeb"/>
        <w:tabs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 w:rsidRPr="00D3330A">
        <w:rPr>
          <w:rFonts w:ascii="Wingdings" w:hAnsi="Wingdings" w:cs="Open Sans"/>
          <w:color w:val="404040" w:themeColor="text1" w:themeTint="BF"/>
          <w:sz w:val="20"/>
          <w:szCs w:val="20"/>
        </w:rPr>
        <w:t>¨</w:t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</w:t>
      </w:r>
      <w:r w:rsidR="001E577F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Notified the applicant of outcome on </w:t>
      </w:r>
      <w:r w:rsidR="001E577F"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</w:p>
    <w:p w14:paraId="3F2FD749" w14:textId="77777777" w:rsidR="001E577F" w:rsidRDefault="001E577F" w:rsidP="00BD596A">
      <w:pPr>
        <w:pStyle w:val="NormalWeb"/>
        <w:tabs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53F435D9" w14:textId="5D210DE4" w:rsidR="001E577F" w:rsidRDefault="00EC241A" w:rsidP="00BD596A">
      <w:pPr>
        <w:pStyle w:val="NormalWeb"/>
        <w:tabs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 w:rsidRPr="00D3330A">
        <w:rPr>
          <w:rFonts w:ascii="Wingdings" w:hAnsi="Wingdings" w:cs="Open Sans"/>
          <w:color w:val="404040" w:themeColor="text1" w:themeTint="BF"/>
          <w:sz w:val="20"/>
          <w:szCs w:val="20"/>
        </w:rPr>
        <w:t>¨</w:t>
      </w:r>
      <w:r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 </w:t>
      </w:r>
      <w:r w:rsidR="001E577F">
        <w:rPr>
          <w:rFonts w:ascii="Open Sans" w:hAnsi="Open Sans" w:cs="Open Sans"/>
          <w:color w:val="404040" w:themeColor="text1" w:themeTint="BF"/>
          <w:sz w:val="20"/>
          <w:szCs w:val="20"/>
        </w:rPr>
        <w:t>Not</w:t>
      </w:r>
      <w:r w:rsidR="005B52D9">
        <w:rPr>
          <w:rFonts w:ascii="Open Sans" w:hAnsi="Open Sans" w:cs="Open Sans"/>
          <w:color w:val="404040" w:themeColor="text1" w:themeTint="BF"/>
          <w:sz w:val="20"/>
          <w:szCs w:val="20"/>
        </w:rPr>
        <w:t xml:space="preserve">e the date the applicant started  </w:t>
      </w:r>
      <w:r w:rsidR="005B52D9">
        <w:rPr>
          <w:rFonts w:ascii="Open Sans" w:hAnsi="Open Sans" w:cs="Open Sans"/>
          <w:color w:val="404040" w:themeColor="text1" w:themeTint="BF"/>
          <w:sz w:val="20"/>
          <w:szCs w:val="20"/>
        </w:rPr>
        <w:tab/>
      </w:r>
    </w:p>
    <w:p w14:paraId="619DB120" w14:textId="77777777" w:rsidR="005B52D9" w:rsidRDefault="005B52D9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3070FAA9" w14:textId="1F643D4B" w:rsidR="005B52D9" w:rsidRDefault="005B52D9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  <w:r>
        <w:rPr>
          <w:rFonts w:ascii="Open Sans" w:hAnsi="Open Sans" w:cs="Open Sans"/>
          <w:color w:val="404040" w:themeColor="text1" w:themeTint="BF"/>
          <w:sz w:val="20"/>
          <w:szCs w:val="20"/>
        </w:rPr>
        <w:t>Reasons:</w:t>
      </w:r>
    </w:p>
    <w:p w14:paraId="2CCCC223" w14:textId="77777777" w:rsidR="005B52D9" w:rsidRDefault="005B52D9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p w14:paraId="322152DA" w14:textId="77777777" w:rsidR="005B52D9" w:rsidRPr="00847689" w:rsidRDefault="005B52D9" w:rsidP="001519AB">
      <w:pPr>
        <w:pStyle w:val="NormalWeb"/>
        <w:tabs>
          <w:tab w:val="right" w:leader="underscore" w:pos="4253"/>
          <w:tab w:val="left" w:pos="5103"/>
          <w:tab w:val="right" w:leader="underscore" w:pos="8931"/>
        </w:tabs>
        <w:spacing w:before="0" w:beforeAutospacing="0" w:after="0" w:afterAutospacing="0" w:line="360" w:lineRule="auto"/>
        <w:jc w:val="both"/>
        <w:rPr>
          <w:rFonts w:ascii="Open Sans" w:hAnsi="Open Sans" w:cs="Open Sans"/>
          <w:color w:val="404040" w:themeColor="text1" w:themeTint="BF"/>
          <w:sz w:val="20"/>
          <w:szCs w:val="20"/>
        </w:rPr>
      </w:pPr>
    </w:p>
    <w:sectPr w:rsidR="005B52D9" w:rsidRPr="00847689" w:rsidSect="0065467B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136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C42F7" w14:textId="77777777" w:rsidR="008E4E5A" w:rsidRDefault="008E4E5A" w:rsidP="005545CC">
      <w:r>
        <w:separator/>
      </w:r>
    </w:p>
  </w:endnote>
  <w:endnote w:type="continuationSeparator" w:id="0">
    <w:p w14:paraId="17A5AA89" w14:textId="77777777" w:rsidR="008E4E5A" w:rsidRDefault="008E4E5A" w:rsidP="0055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rken Bold">
    <w:panose1 w:val="000008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9813" w14:textId="5FCBD7D5" w:rsidR="005545CC" w:rsidRPr="00EE293E" w:rsidRDefault="00C947AB" w:rsidP="005545CC">
    <w:pPr>
      <w:pStyle w:val="Footer"/>
      <w:rPr>
        <w:color w:val="F7EEE9"/>
      </w:rPr>
    </w:pPr>
    <w:r>
      <w:rPr>
        <w:noProof/>
        <w:color w:val="F7EEE9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65CDF9" wp14:editId="70AD0B87">
              <wp:simplePos x="0" y="0"/>
              <wp:positionH relativeFrom="column">
                <wp:posOffset>-64546</wp:posOffset>
              </wp:positionH>
              <wp:positionV relativeFrom="paragraph">
                <wp:posOffset>97379</wp:posOffset>
              </wp:positionV>
              <wp:extent cx="6519134" cy="236668"/>
              <wp:effectExtent l="0" t="0" r="0" b="0"/>
              <wp:wrapNone/>
              <wp:docPr id="135936208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9134" cy="2366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A7E000" w14:textId="70E03DD4" w:rsidR="00EE293E" w:rsidRPr="00C947AB" w:rsidRDefault="00E272DB">
                          <w:pPr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t xml:space="preserve">St Philip’s Christian Education | 2026 Application for </w:t>
                          </w:r>
                          <w:r w:rsidR="00125F33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t>Directorship</w:t>
                          </w:r>
                          <w:r w:rsid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t xml:space="preserve"> Form</w:t>
                          </w:r>
                          <w:r w:rsid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tab/>
                          </w:r>
                          <w:r w:rsid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tab/>
                          </w:r>
                          <w:r w:rsid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tab/>
                          </w:r>
                          <w:r w:rsid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tab/>
                          </w:r>
                          <w:r w:rsid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tab/>
                          </w:r>
                          <w:r w:rsidR="007F0EEF" w:rsidRP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fldChar w:fldCharType="begin"/>
                          </w:r>
                          <w:r w:rsidR="007F0EEF" w:rsidRP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="007F0EEF" w:rsidRPr="007F0EEF">
                            <w:rPr>
                              <w:rFonts w:ascii="Open Sans" w:hAnsi="Open Sans" w:cs="Open Sans"/>
                              <w:b/>
                              <w:bCs/>
                              <w:color w:val="F7EEE9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F0EEF" w:rsidRPr="007F0EEF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7EEE9"/>
                              <w:sz w:val="16"/>
                              <w:szCs w:val="16"/>
                            </w:rPr>
                            <w:t>1</w:t>
                          </w:r>
                          <w:r w:rsidR="007F0EEF" w:rsidRPr="007F0EEF">
                            <w:rPr>
                              <w:rFonts w:ascii="Open Sans" w:hAnsi="Open Sans" w:cs="Open Sans"/>
                              <w:b/>
                              <w:bCs/>
                              <w:noProof/>
                              <w:color w:val="F7EEE9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65CD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-5.1pt;margin-top:7.65pt;width:513.3pt;height:1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" filled="f" stroked="f" strokeweight=".5pt">
              <v:textbox>
                <w:txbxContent>
                  <w:p w14:paraId="49A7E000" w14:textId="70E03DD4" w:rsidR="00EE293E" w:rsidRPr="00C947AB" w:rsidRDefault="00E272DB">
                    <w:pPr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t xml:space="preserve">St Philip’s Christian Education | 2026 Application for </w:t>
                    </w:r>
                    <w:r w:rsidR="00125F33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t>Directorship</w:t>
                    </w:r>
                    <w:r w:rsid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t xml:space="preserve"> Form</w:t>
                    </w:r>
                    <w:r w:rsid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tab/>
                    </w:r>
                    <w:r w:rsid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tab/>
                    </w:r>
                    <w:r w:rsid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tab/>
                    </w:r>
                    <w:r w:rsid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tab/>
                    </w:r>
                    <w:r w:rsid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tab/>
                    </w:r>
                    <w:r w:rsidR="007F0EEF" w:rsidRP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fldChar w:fldCharType="begin"/>
                    </w:r>
                    <w:r w:rsidR="007F0EEF" w:rsidRP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instrText xml:space="preserve"> PAGE   \* MERGEFORMAT </w:instrText>
                    </w:r>
                    <w:r w:rsidR="007F0EEF" w:rsidRPr="007F0EEF">
                      <w:rPr>
                        <w:rFonts w:ascii="Open Sans" w:hAnsi="Open Sans" w:cs="Open Sans"/>
                        <w:b/>
                        <w:bCs/>
                        <w:color w:val="F7EEE9"/>
                        <w:sz w:val="16"/>
                        <w:szCs w:val="16"/>
                      </w:rPr>
                      <w:fldChar w:fldCharType="separate"/>
                    </w:r>
                    <w:r w:rsidR="007F0EEF" w:rsidRPr="007F0EEF">
                      <w:rPr>
                        <w:rFonts w:ascii="Open Sans" w:hAnsi="Open Sans" w:cs="Open Sans"/>
                        <w:b/>
                        <w:bCs/>
                        <w:noProof/>
                        <w:color w:val="F7EEE9"/>
                        <w:sz w:val="16"/>
                        <w:szCs w:val="16"/>
                      </w:rPr>
                      <w:t>1</w:t>
                    </w:r>
                    <w:r w:rsidR="007F0EEF" w:rsidRPr="007F0EEF">
                      <w:rPr>
                        <w:rFonts w:ascii="Open Sans" w:hAnsi="Open Sans" w:cs="Open Sans"/>
                        <w:b/>
                        <w:bCs/>
                        <w:noProof/>
                        <w:color w:val="F7EEE9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88D1932" w14:textId="1A5591EC" w:rsidR="0074548B" w:rsidRPr="00EE293E" w:rsidRDefault="0074548B" w:rsidP="00BC1283">
    <w:pPr>
      <w:pStyle w:val="Footer"/>
      <w:rPr>
        <w:rFonts w:ascii="Open Sans" w:hAnsi="Open Sans" w:cs="Open Sans"/>
        <w:b/>
        <w:bCs/>
        <w:color w:val="F7EEE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23954" w14:textId="77777777" w:rsidR="008E4E5A" w:rsidRDefault="008E4E5A" w:rsidP="005545CC">
      <w:r>
        <w:separator/>
      </w:r>
    </w:p>
  </w:footnote>
  <w:footnote w:type="continuationSeparator" w:id="0">
    <w:p w14:paraId="4B61AB9F" w14:textId="77777777" w:rsidR="008E4E5A" w:rsidRDefault="008E4E5A" w:rsidP="00554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72288" w14:textId="77777777" w:rsidR="00EE293E" w:rsidRDefault="00000000">
    <w:pPr>
      <w:pStyle w:val="Header"/>
    </w:pPr>
    <w:r>
      <w:rPr>
        <w:noProof/>
      </w:rPr>
      <w:pict w14:anchorId="3A983F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7791016" o:spid="_x0000_s1026" type="#_x0000_t75" style="position:absolute;margin-left:0;margin-top:0;width:595.4pt;height:842.15pt;z-index:-251652096;mso-position-horizontal:center;mso-position-horizontal-relative:margin;mso-position-vertical:center;mso-position-vertical-relative:margin" o:allowincell="f">
          <v:imagedata r:id="rId1" o:title="Generic SPCE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1900C" w14:textId="77777777" w:rsidR="005545CC" w:rsidRDefault="00000000">
    <w:pPr>
      <w:pStyle w:val="Header"/>
    </w:pPr>
    <w:r>
      <w:rPr>
        <w:noProof/>
      </w:rPr>
      <w:pict w14:anchorId="470923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7791017" o:spid="_x0000_s1027" type="#_x0000_t75" style="position:absolute;margin-left:-72.1pt;margin-top:-84.05pt;width:595.4pt;height:842.15pt;z-index:-251651072;mso-position-horizontal-relative:margin;mso-position-vertical-relative:margin" o:allowincell="f">
          <v:imagedata r:id="rId1" o:title="Generic SPCE Letterhea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7622" w14:textId="77777777" w:rsidR="00EE293E" w:rsidRDefault="00000000">
    <w:pPr>
      <w:pStyle w:val="Header"/>
    </w:pPr>
    <w:r>
      <w:rPr>
        <w:noProof/>
      </w:rPr>
      <w:pict w14:anchorId="1D5EC2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7791015" o:spid="_x0000_s1025" type="#_x0000_t75" style="position:absolute;margin-left:0;margin-top:0;width:595.4pt;height:842.15pt;z-index:-251653120;mso-position-horizontal:center;mso-position-horizontal-relative:margin;mso-position-vertical:center;mso-position-vertical-relative:margin" o:allowincell="f">
          <v:imagedata r:id="rId1" o:title="Generic SPCE Letterhea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69C5"/>
    <w:multiLevelType w:val="hybridMultilevel"/>
    <w:tmpl w:val="82100B94"/>
    <w:lvl w:ilvl="0" w:tplc="44140E64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3089C"/>
    <w:multiLevelType w:val="hybridMultilevel"/>
    <w:tmpl w:val="91E814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44E38"/>
    <w:multiLevelType w:val="hybridMultilevel"/>
    <w:tmpl w:val="C93EC424"/>
    <w:lvl w:ilvl="0" w:tplc="7362170E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218E4"/>
    <w:multiLevelType w:val="hybridMultilevel"/>
    <w:tmpl w:val="B162A092"/>
    <w:lvl w:ilvl="0" w:tplc="3C40E2A0">
      <w:start w:val="2026"/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474053">
    <w:abstractNumId w:val="1"/>
  </w:num>
  <w:num w:numId="2" w16cid:durableId="1379932538">
    <w:abstractNumId w:val="3"/>
  </w:num>
  <w:num w:numId="3" w16cid:durableId="98372815">
    <w:abstractNumId w:val="0"/>
  </w:num>
  <w:num w:numId="4" w16cid:durableId="1536701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B9C"/>
    <w:rsid w:val="00011382"/>
    <w:rsid w:val="0001532F"/>
    <w:rsid w:val="00017417"/>
    <w:rsid w:val="00022C80"/>
    <w:rsid w:val="000654EB"/>
    <w:rsid w:val="00066A49"/>
    <w:rsid w:val="00083701"/>
    <w:rsid w:val="000938D6"/>
    <w:rsid w:val="000C17E6"/>
    <w:rsid w:val="000C6FE9"/>
    <w:rsid w:val="000D02E1"/>
    <w:rsid w:val="000E0B78"/>
    <w:rsid w:val="000E74FF"/>
    <w:rsid w:val="00103A18"/>
    <w:rsid w:val="001057D7"/>
    <w:rsid w:val="00125F33"/>
    <w:rsid w:val="00134DCA"/>
    <w:rsid w:val="001519AB"/>
    <w:rsid w:val="00160BBF"/>
    <w:rsid w:val="00172814"/>
    <w:rsid w:val="00185CBE"/>
    <w:rsid w:val="00195742"/>
    <w:rsid w:val="001B50A2"/>
    <w:rsid w:val="001C1174"/>
    <w:rsid w:val="001C502D"/>
    <w:rsid w:val="001C51BF"/>
    <w:rsid w:val="001D4F80"/>
    <w:rsid w:val="001D54FC"/>
    <w:rsid w:val="001E577F"/>
    <w:rsid w:val="001E7D95"/>
    <w:rsid w:val="00231012"/>
    <w:rsid w:val="00255A11"/>
    <w:rsid w:val="00256162"/>
    <w:rsid w:val="00285A89"/>
    <w:rsid w:val="00293326"/>
    <w:rsid w:val="0029437F"/>
    <w:rsid w:val="002A3F94"/>
    <w:rsid w:val="002A5E00"/>
    <w:rsid w:val="002B3FE9"/>
    <w:rsid w:val="002C7A04"/>
    <w:rsid w:val="003211BF"/>
    <w:rsid w:val="00322E91"/>
    <w:rsid w:val="00346B9C"/>
    <w:rsid w:val="0035296E"/>
    <w:rsid w:val="00352BB0"/>
    <w:rsid w:val="00363C38"/>
    <w:rsid w:val="003B6F3A"/>
    <w:rsid w:val="003E3575"/>
    <w:rsid w:val="00413663"/>
    <w:rsid w:val="004202A4"/>
    <w:rsid w:val="00421FC4"/>
    <w:rsid w:val="00423F33"/>
    <w:rsid w:val="00436118"/>
    <w:rsid w:val="00447E9F"/>
    <w:rsid w:val="00456EB1"/>
    <w:rsid w:val="00483488"/>
    <w:rsid w:val="00493EF3"/>
    <w:rsid w:val="00495972"/>
    <w:rsid w:val="004A23C0"/>
    <w:rsid w:val="004B1C5C"/>
    <w:rsid w:val="004B3888"/>
    <w:rsid w:val="004C2AE3"/>
    <w:rsid w:val="004E1A05"/>
    <w:rsid w:val="00503696"/>
    <w:rsid w:val="00510CB9"/>
    <w:rsid w:val="005526A1"/>
    <w:rsid w:val="005530BA"/>
    <w:rsid w:val="005545CC"/>
    <w:rsid w:val="00556614"/>
    <w:rsid w:val="00561C20"/>
    <w:rsid w:val="00573805"/>
    <w:rsid w:val="0058477C"/>
    <w:rsid w:val="0059448D"/>
    <w:rsid w:val="005A5833"/>
    <w:rsid w:val="005B1B5B"/>
    <w:rsid w:val="005B52D9"/>
    <w:rsid w:val="005B6E09"/>
    <w:rsid w:val="005E5457"/>
    <w:rsid w:val="00604542"/>
    <w:rsid w:val="00604792"/>
    <w:rsid w:val="00606177"/>
    <w:rsid w:val="00617019"/>
    <w:rsid w:val="0063391B"/>
    <w:rsid w:val="00641E5C"/>
    <w:rsid w:val="0065467B"/>
    <w:rsid w:val="0066566E"/>
    <w:rsid w:val="00683140"/>
    <w:rsid w:val="00684FDB"/>
    <w:rsid w:val="00695B5D"/>
    <w:rsid w:val="00696259"/>
    <w:rsid w:val="006B0FA9"/>
    <w:rsid w:val="006E30A1"/>
    <w:rsid w:val="006E4C3F"/>
    <w:rsid w:val="006F1D2A"/>
    <w:rsid w:val="006F4BDE"/>
    <w:rsid w:val="0071105C"/>
    <w:rsid w:val="007113E7"/>
    <w:rsid w:val="007274C7"/>
    <w:rsid w:val="00735E82"/>
    <w:rsid w:val="00736B9A"/>
    <w:rsid w:val="0074548B"/>
    <w:rsid w:val="00746220"/>
    <w:rsid w:val="007718D9"/>
    <w:rsid w:val="00784382"/>
    <w:rsid w:val="007C03B8"/>
    <w:rsid w:val="007C79B2"/>
    <w:rsid w:val="007E763E"/>
    <w:rsid w:val="007F0EEF"/>
    <w:rsid w:val="007F34DD"/>
    <w:rsid w:val="007F5181"/>
    <w:rsid w:val="008010C4"/>
    <w:rsid w:val="00823256"/>
    <w:rsid w:val="00836B8E"/>
    <w:rsid w:val="00846A08"/>
    <w:rsid w:val="00847689"/>
    <w:rsid w:val="00865C46"/>
    <w:rsid w:val="00867712"/>
    <w:rsid w:val="00873D04"/>
    <w:rsid w:val="00874C34"/>
    <w:rsid w:val="0088117E"/>
    <w:rsid w:val="0088410D"/>
    <w:rsid w:val="00886EAF"/>
    <w:rsid w:val="008B0F1C"/>
    <w:rsid w:val="008C5A2E"/>
    <w:rsid w:val="008D224E"/>
    <w:rsid w:val="008D5C6B"/>
    <w:rsid w:val="008E4E5A"/>
    <w:rsid w:val="008F0CEF"/>
    <w:rsid w:val="008F4D48"/>
    <w:rsid w:val="008F5224"/>
    <w:rsid w:val="00923FAC"/>
    <w:rsid w:val="00926542"/>
    <w:rsid w:val="0095059F"/>
    <w:rsid w:val="0095574F"/>
    <w:rsid w:val="009663EA"/>
    <w:rsid w:val="00982849"/>
    <w:rsid w:val="00984287"/>
    <w:rsid w:val="009B5D69"/>
    <w:rsid w:val="009B6EA4"/>
    <w:rsid w:val="009C22BB"/>
    <w:rsid w:val="009C7C53"/>
    <w:rsid w:val="009D2BEA"/>
    <w:rsid w:val="009D58A6"/>
    <w:rsid w:val="00A006FB"/>
    <w:rsid w:val="00A33979"/>
    <w:rsid w:val="00A34544"/>
    <w:rsid w:val="00A520F2"/>
    <w:rsid w:val="00A540F5"/>
    <w:rsid w:val="00A92260"/>
    <w:rsid w:val="00A94F4D"/>
    <w:rsid w:val="00AB36CC"/>
    <w:rsid w:val="00AC6A74"/>
    <w:rsid w:val="00AC6CA4"/>
    <w:rsid w:val="00B176D8"/>
    <w:rsid w:val="00B26CB9"/>
    <w:rsid w:val="00B527FB"/>
    <w:rsid w:val="00B87D8E"/>
    <w:rsid w:val="00B9375C"/>
    <w:rsid w:val="00BA1504"/>
    <w:rsid w:val="00BC1283"/>
    <w:rsid w:val="00BD596A"/>
    <w:rsid w:val="00BF408A"/>
    <w:rsid w:val="00C058D9"/>
    <w:rsid w:val="00C121B6"/>
    <w:rsid w:val="00C26D9B"/>
    <w:rsid w:val="00C73683"/>
    <w:rsid w:val="00C947AB"/>
    <w:rsid w:val="00CA3DBF"/>
    <w:rsid w:val="00CB02BC"/>
    <w:rsid w:val="00CB628C"/>
    <w:rsid w:val="00CB71E3"/>
    <w:rsid w:val="00CD5CBA"/>
    <w:rsid w:val="00CE2D21"/>
    <w:rsid w:val="00CF440D"/>
    <w:rsid w:val="00D079E2"/>
    <w:rsid w:val="00D20105"/>
    <w:rsid w:val="00D3330A"/>
    <w:rsid w:val="00D41D5D"/>
    <w:rsid w:val="00D5176A"/>
    <w:rsid w:val="00D60A28"/>
    <w:rsid w:val="00D64B85"/>
    <w:rsid w:val="00D7148B"/>
    <w:rsid w:val="00DA22E4"/>
    <w:rsid w:val="00DF3641"/>
    <w:rsid w:val="00DF7424"/>
    <w:rsid w:val="00DF797D"/>
    <w:rsid w:val="00E272DB"/>
    <w:rsid w:val="00E577B9"/>
    <w:rsid w:val="00E66CDE"/>
    <w:rsid w:val="00E8353C"/>
    <w:rsid w:val="00EA0F07"/>
    <w:rsid w:val="00EB0DB2"/>
    <w:rsid w:val="00EC1804"/>
    <w:rsid w:val="00EC241A"/>
    <w:rsid w:val="00EC6E61"/>
    <w:rsid w:val="00EC77E3"/>
    <w:rsid w:val="00ED3AF0"/>
    <w:rsid w:val="00EE293E"/>
    <w:rsid w:val="00EE2BE8"/>
    <w:rsid w:val="00EF1913"/>
    <w:rsid w:val="00EF20D4"/>
    <w:rsid w:val="00EF34FB"/>
    <w:rsid w:val="00F14755"/>
    <w:rsid w:val="00F14E4D"/>
    <w:rsid w:val="00F205B1"/>
    <w:rsid w:val="00F31D2B"/>
    <w:rsid w:val="00F40E8F"/>
    <w:rsid w:val="00F632BA"/>
    <w:rsid w:val="00F70790"/>
    <w:rsid w:val="00F71F73"/>
    <w:rsid w:val="00F82B67"/>
    <w:rsid w:val="00FA62CD"/>
    <w:rsid w:val="00FA6749"/>
    <w:rsid w:val="00FB3500"/>
    <w:rsid w:val="00FC3547"/>
    <w:rsid w:val="00FE3C23"/>
    <w:rsid w:val="00FF3D18"/>
    <w:rsid w:val="00FF4F95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03E2A"/>
  <w15:chartTrackingRefBased/>
  <w15:docId w15:val="{EDABB2EE-CA51-444C-BA33-5C6866405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5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CC"/>
  </w:style>
  <w:style w:type="paragraph" w:styleId="Footer">
    <w:name w:val="footer"/>
    <w:basedOn w:val="Normal"/>
    <w:link w:val="FooterChar"/>
    <w:uiPriority w:val="99"/>
    <w:unhideWhenUsed/>
    <w:rsid w:val="005545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CC"/>
  </w:style>
  <w:style w:type="paragraph" w:styleId="NormalWeb">
    <w:name w:val="Normal (Web)"/>
    <w:basedOn w:val="Normal"/>
    <w:uiPriority w:val="99"/>
    <w:semiHidden/>
    <w:unhideWhenUsed/>
    <w:rsid w:val="003E35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346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322E91"/>
    <w:pPr>
      <w:jc w:val="both"/>
    </w:pPr>
    <w:rPr>
      <w:rFonts w:ascii="Arial" w:eastAsia="Times New Roman" w:hAnsi="Arial" w:cs="Times New Roman"/>
      <w:sz w:val="22"/>
      <w:szCs w:val="20"/>
      <w:lang w:eastAsia="en-AU"/>
    </w:rPr>
  </w:style>
  <w:style w:type="character" w:customStyle="1" w:styleId="BodyTextChar">
    <w:name w:val="Body Text Char"/>
    <w:basedOn w:val="DefaultParagraphFont"/>
    <w:link w:val="BodyText"/>
    <w:rsid w:val="00322E91"/>
    <w:rPr>
      <w:rFonts w:ascii="Arial" w:eastAsia="Times New Roman" w:hAnsi="Arial" w:cs="Times New Roman"/>
      <w:sz w:val="22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9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.walker\OneDrive%20-%20St.%20Philips%20Christian%20College\Templates%20&amp;%20Reference\SPCE-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04E7646730B48B73AFE0C4CB63DA5" ma:contentTypeVersion="4" ma:contentTypeDescription="Create a new document." ma:contentTypeScope="" ma:versionID="c36b42db9ab135bfcdcc989c3ad5ea79">
  <xsd:schema xmlns:xsd="http://www.w3.org/2001/XMLSchema" xmlns:xs="http://www.w3.org/2001/XMLSchema" xmlns:p="http://schemas.microsoft.com/office/2006/metadata/properties" xmlns:ns2="e6b58193-b5e0-405e-a9da-674335b5467f" targetNamespace="http://schemas.microsoft.com/office/2006/metadata/properties" ma:root="true" ma:fieldsID="d0a3c2e09fea98e10c93ea65b5c9fb13" ns2:_="">
    <xsd:import namespace="e6b58193-b5e0-405e-a9da-674335b546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8193-b5e0-405e-a9da-674335b54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FC1188-BABD-4CB1-8048-52950780D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8193-b5e0-405e-a9da-674335b54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FE5E37-E360-4EBA-8041-2FA56158FC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59574E-85D5-4422-B0B3-C9F2684065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6D0248-D916-0B41-B68C-D556E6826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SPCE-Letterhead</Template>
  <TotalTime>152</TotalTime>
  <Pages>5</Pages>
  <Words>746</Words>
  <Characters>4168</Characters>
  <Application>Microsoft Office Word</Application>
  <DocSecurity>0</DocSecurity>
  <Lines>231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Walker</dc:creator>
  <cp:keywords/>
  <dc:description/>
  <cp:lastModifiedBy>Lauren Walker</cp:lastModifiedBy>
  <cp:revision>118</cp:revision>
  <cp:lastPrinted>2026-04-08T22:53:00Z</cp:lastPrinted>
  <dcterms:created xsi:type="dcterms:W3CDTF">2026-04-08T22:53:00Z</dcterms:created>
  <dcterms:modified xsi:type="dcterms:W3CDTF">2026-04-13T02:44:00Z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0x01010057904E7646730B48B73AFE0C4CB63DA5</vt:lpwstr>
  </property>
</Properties>
</file>